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834" w:type="pct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051"/>
        <w:gridCol w:w="649"/>
        <w:gridCol w:w="771"/>
        <w:gridCol w:w="699"/>
        <w:gridCol w:w="972"/>
        <w:gridCol w:w="194"/>
        <w:gridCol w:w="44"/>
        <w:gridCol w:w="153"/>
        <w:gridCol w:w="9"/>
        <w:gridCol w:w="197"/>
        <w:gridCol w:w="819"/>
        <w:gridCol w:w="395"/>
        <w:gridCol w:w="7"/>
        <w:gridCol w:w="35"/>
        <w:gridCol w:w="727"/>
        <w:gridCol w:w="129"/>
        <w:gridCol w:w="666"/>
        <w:gridCol w:w="328"/>
        <w:gridCol w:w="1059"/>
        <w:gridCol w:w="48"/>
        <w:gridCol w:w="1258"/>
      </w:tblGrid>
      <w:tr w:rsidR="006B4123" w:rsidRPr="00792AC9" w14:paraId="2D90915A" w14:textId="77777777" w:rsidTr="00D412C1">
        <w:trPr>
          <w:trHeight w:val="462"/>
        </w:trPr>
        <w:tc>
          <w:tcPr>
            <w:tcW w:w="2310" w:type="pct"/>
            <w:gridSpan w:val="7"/>
          </w:tcPr>
          <w:p w14:paraId="5C31977A" w14:textId="43615637" w:rsidR="006B4123" w:rsidRPr="00792AC9" w:rsidRDefault="006B4123" w:rsidP="006B4123">
            <w:pPr>
              <w:pStyle w:val="Titre1"/>
              <w:jc w:val="center"/>
              <w:rPr>
                <w:rFonts w:ascii="Garamond" w:hAnsi="Garamond"/>
              </w:rPr>
            </w:pPr>
            <w:r w:rsidRPr="006B4123">
              <w:rPr>
                <w:rFonts w:ascii="Garamond" w:hAnsi="Garamond"/>
                <w:color w:val="auto"/>
              </w:rPr>
              <w:t>ÉTÉ</w:t>
            </w:r>
            <w:r>
              <w:rPr>
                <w:rFonts w:ascii="Garamond" w:hAnsi="Garamond"/>
                <w:color w:val="auto"/>
              </w:rPr>
              <w:t xml:space="preserve"> 202</w:t>
            </w:r>
            <w:r w:rsidR="0013723D">
              <w:rPr>
                <w:rFonts w:ascii="Garamond" w:hAnsi="Garamond"/>
                <w:color w:val="auto"/>
              </w:rPr>
              <w:t>4</w:t>
            </w:r>
          </w:p>
        </w:tc>
        <w:tc>
          <w:tcPr>
            <w:tcW w:w="2690" w:type="pct"/>
            <w:gridSpan w:val="15"/>
            <w:shd w:val="clear" w:color="auto" w:fill="5B9BD5" w:themeFill="accent5"/>
          </w:tcPr>
          <w:p w14:paraId="4B8E4F9A" w14:textId="1B42B962" w:rsidR="006B4123" w:rsidRPr="00792AC9" w:rsidRDefault="006B4123" w:rsidP="0090596C">
            <w:pPr>
              <w:pStyle w:val="Titre1"/>
              <w:rPr>
                <w:rFonts w:ascii="Garamond" w:hAnsi="Garamond"/>
              </w:rPr>
            </w:pPr>
            <w:r w:rsidRPr="00792AC9">
              <w:rPr>
                <w:rFonts w:ascii="Garamond" w:hAnsi="Garamond"/>
              </w:rPr>
              <w:t>Administration</w:t>
            </w:r>
          </w:p>
        </w:tc>
      </w:tr>
      <w:tr w:rsidR="007F376E" w:rsidRPr="00792AC9" w14:paraId="368E74FF" w14:textId="77777777" w:rsidTr="00D412C1">
        <w:trPr>
          <w:trHeight w:val="330"/>
        </w:trPr>
        <w:tc>
          <w:tcPr>
            <w:tcW w:w="806" w:type="pct"/>
            <w:gridSpan w:val="2"/>
          </w:tcPr>
          <w:p w14:paraId="3F53C2A5" w14:textId="77777777" w:rsidR="00D972C8" w:rsidRPr="00792AC9" w:rsidRDefault="00D972C8" w:rsidP="0090596C">
            <w:pPr>
              <w:pStyle w:val="Titre1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504" w:type="pct"/>
            <w:gridSpan w:val="5"/>
            <w:shd w:val="clear" w:color="auto" w:fill="auto"/>
          </w:tcPr>
          <w:p w14:paraId="432AB5E8" w14:textId="766FEFE9" w:rsidR="00D972C8" w:rsidRPr="00792AC9" w:rsidRDefault="00D972C8" w:rsidP="0090596C">
            <w:pPr>
              <w:pStyle w:val="Titre1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92" w:type="pct"/>
            <w:gridSpan w:val="9"/>
            <w:shd w:val="clear" w:color="auto" w:fill="auto"/>
          </w:tcPr>
          <w:p w14:paraId="43B6094E" w14:textId="77777777" w:rsidR="00D972C8" w:rsidRPr="00792AC9" w:rsidRDefault="00D972C8" w:rsidP="00BB5BE6">
            <w:pPr>
              <w:pStyle w:val="Titre1"/>
              <w:ind w:left="-247" w:firstLine="247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  <w:r w:rsidRPr="00792AC9"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  <w:t xml:space="preserve">Demande reçue le : </w:t>
            </w:r>
          </w:p>
        </w:tc>
        <w:tc>
          <w:tcPr>
            <w:tcW w:w="1598" w:type="pct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E657D8E" w14:textId="778EFE13" w:rsidR="00D972C8" w:rsidRPr="00792AC9" w:rsidRDefault="00D972C8" w:rsidP="0090596C">
            <w:pPr>
              <w:pStyle w:val="Titre1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7F376E" w:rsidRPr="00792AC9" w14:paraId="1D9A68BB" w14:textId="77777777" w:rsidTr="00D412C1">
        <w:trPr>
          <w:trHeight w:val="60"/>
        </w:trPr>
        <w:tc>
          <w:tcPr>
            <w:tcW w:w="806" w:type="pct"/>
            <w:gridSpan w:val="2"/>
          </w:tcPr>
          <w:p w14:paraId="55422A20" w14:textId="77777777" w:rsidR="00D972C8" w:rsidRPr="00792AC9" w:rsidRDefault="00D972C8" w:rsidP="0090596C">
            <w:pPr>
              <w:pStyle w:val="Titre1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504" w:type="pct"/>
            <w:gridSpan w:val="5"/>
            <w:shd w:val="clear" w:color="auto" w:fill="auto"/>
          </w:tcPr>
          <w:p w14:paraId="66BAFC8E" w14:textId="0B5EF74E" w:rsidR="00D972C8" w:rsidRPr="00792AC9" w:rsidRDefault="00D972C8" w:rsidP="0090596C">
            <w:pPr>
              <w:pStyle w:val="Titre1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559" w:type="pct"/>
            <w:gridSpan w:val="5"/>
            <w:shd w:val="clear" w:color="auto" w:fill="auto"/>
          </w:tcPr>
          <w:p w14:paraId="2F03D2E5" w14:textId="77777777" w:rsidR="00D972C8" w:rsidRPr="00792AC9" w:rsidRDefault="00D972C8" w:rsidP="0090596C">
            <w:pPr>
              <w:pStyle w:val="Titre1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  <w:r w:rsidRPr="00792AC9"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  <w:t xml:space="preserve">Ratio : </w:t>
            </w:r>
          </w:p>
        </w:tc>
        <w:tc>
          <w:tcPr>
            <w:tcW w:w="592" w:type="pct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6595C59" w14:textId="77777777" w:rsidR="00D972C8" w:rsidRPr="00792AC9" w:rsidRDefault="00D972C8" w:rsidP="0090596C">
            <w:pPr>
              <w:pStyle w:val="Titre1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gridSpan w:val="2"/>
            <w:shd w:val="clear" w:color="auto" w:fill="auto"/>
          </w:tcPr>
          <w:p w14:paraId="40BE722F" w14:textId="75DEFD52" w:rsidR="00D972C8" w:rsidRPr="00792AC9" w:rsidRDefault="00D972C8" w:rsidP="0090596C">
            <w:pPr>
              <w:pStyle w:val="Titre1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  <w:r w:rsidRPr="00792AC9"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  <w:t>Groupe :</w:t>
            </w:r>
          </w:p>
        </w:tc>
        <w:tc>
          <w:tcPr>
            <w:tcW w:w="1084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22B2E43" w14:textId="004D42AF" w:rsidR="00D972C8" w:rsidRPr="00792AC9" w:rsidRDefault="00D972C8" w:rsidP="0090596C">
            <w:pPr>
              <w:pStyle w:val="Titre1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7F376E" w:rsidRPr="00792AC9" w14:paraId="58D49127" w14:textId="77777777" w:rsidTr="00D412C1">
        <w:trPr>
          <w:trHeight w:val="131"/>
        </w:trPr>
        <w:tc>
          <w:tcPr>
            <w:tcW w:w="806" w:type="pct"/>
            <w:gridSpan w:val="2"/>
          </w:tcPr>
          <w:p w14:paraId="3036C3AE" w14:textId="77777777" w:rsidR="00BB5BE6" w:rsidRPr="00792AC9" w:rsidRDefault="00BB5BE6" w:rsidP="0090596C">
            <w:pPr>
              <w:pStyle w:val="Titre1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504" w:type="pct"/>
            <w:gridSpan w:val="5"/>
            <w:shd w:val="clear" w:color="auto" w:fill="auto"/>
          </w:tcPr>
          <w:p w14:paraId="5E2668FD" w14:textId="6656EFB4" w:rsidR="00BB5BE6" w:rsidRPr="00792AC9" w:rsidRDefault="00BB5BE6" w:rsidP="0090596C">
            <w:pPr>
              <w:pStyle w:val="Titre1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690" w:type="pct"/>
            <w:gridSpan w:val="15"/>
            <w:shd w:val="clear" w:color="auto" w:fill="auto"/>
          </w:tcPr>
          <w:p w14:paraId="47B07DBD" w14:textId="0FD73263" w:rsidR="00BB5BE6" w:rsidRPr="00792AC9" w:rsidRDefault="00BB5BE6" w:rsidP="0090596C">
            <w:pPr>
              <w:pStyle w:val="Titre1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  <w:t xml:space="preserve">Inscription au camp de jour reçue : </w:t>
            </w:r>
            <w:sdt>
              <w:sdtPr>
                <w:rPr>
                  <w:rFonts w:ascii="Garamond" w:hAnsi="Garamond"/>
                  <w:b w:val="0"/>
                  <w:bCs/>
                  <w:color w:val="auto"/>
                  <w:sz w:val="22"/>
                  <w:szCs w:val="22"/>
                </w:rPr>
                <w:id w:val="-384949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 w:val="0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7F376E" w:rsidRPr="00792AC9" w14:paraId="0FB33A32" w14:textId="77777777" w:rsidTr="00D412C1">
        <w:trPr>
          <w:trHeight w:val="131"/>
        </w:trPr>
        <w:tc>
          <w:tcPr>
            <w:tcW w:w="806" w:type="pct"/>
            <w:gridSpan w:val="2"/>
          </w:tcPr>
          <w:p w14:paraId="00942F3C" w14:textId="77777777" w:rsidR="00BB5BE6" w:rsidRPr="00792AC9" w:rsidRDefault="00BB5BE6" w:rsidP="0090596C">
            <w:pPr>
              <w:pStyle w:val="Titre1"/>
              <w:rPr>
                <w:rFonts w:ascii="Garamond" w:hAnsi="Garamond"/>
                <w:color w:val="auto"/>
                <w:sz w:val="22"/>
                <w:szCs w:val="22"/>
              </w:rPr>
            </w:pPr>
          </w:p>
        </w:tc>
        <w:tc>
          <w:tcPr>
            <w:tcW w:w="1504" w:type="pct"/>
            <w:gridSpan w:val="5"/>
            <w:shd w:val="clear" w:color="auto" w:fill="auto"/>
          </w:tcPr>
          <w:p w14:paraId="6EE51A5E" w14:textId="3FFDA448" w:rsidR="00BB5BE6" w:rsidRPr="00792AC9" w:rsidRDefault="00BB5BE6" w:rsidP="0090596C">
            <w:pPr>
              <w:pStyle w:val="Titre1"/>
              <w:rPr>
                <w:rFonts w:ascii="Garamond" w:hAnsi="Garamond"/>
                <w:color w:val="auto"/>
                <w:sz w:val="22"/>
                <w:szCs w:val="22"/>
              </w:rPr>
            </w:pPr>
          </w:p>
        </w:tc>
        <w:tc>
          <w:tcPr>
            <w:tcW w:w="2690" w:type="pct"/>
            <w:gridSpan w:val="15"/>
            <w:shd w:val="clear" w:color="auto" w:fill="auto"/>
          </w:tcPr>
          <w:p w14:paraId="16066DE9" w14:textId="705F0387" w:rsidR="00BB5BE6" w:rsidRPr="00792AC9" w:rsidRDefault="00BB5BE6" w:rsidP="0090596C">
            <w:pPr>
              <w:pStyle w:val="Titre1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  <w:t xml:space="preserve">Fiche santé reçue : </w:t>
            </w:r>
            <w:sdt>
              <w:sdtPr>
                <w:rPr>
                  <w:rFonts w:ascii="Garamond" w:hAnsi="Garamond"/>
                  <w:b w:val="0"/>
                  <w:bCs/>
                  <w:color w:val="auto"/>
                  <w:sz w:val="22"/>
                  <w:szCs w:val="22"/>
                </w:rPr>
                <w:id w:val="-127092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A77">
                  <w:rPr>
                    <w:rFonts w:ascii="MS Gothic" w:eastAsia="MS Gothic" w:hAnsi="MS Gothic" w:hint="eastAsia"/>
                    <w:b w:val="0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D972C8" w:rsidRPr="00792AC9" w14:paraId="24CDE6B3" w14:textId="77777777" w:rsidTr="007F376E">
        <w:trPr>
          <w:trHeight w:val="113"/>
        </w:trPr>
        <w:tc>
          <w:tcPr>
            <w:tcW w:w="5000" w:type="pct"/>
            <w:gridSpan w:val="22"/>
          </w:tcPr>
          <w:p w14:paraId="235F946D" w14:textId="77777777" w:rsidR="00D972C8" w:rsidRPr="00D972C8" w:rsidRDefault="00D972C8" w:rsidP="0090596C">
            <w:pPr>
              <w:pStyle w:val="Titre1"/>
              <w:rPr>
                <w:rFonts w:ascii="Garamond" w:hAnsi="Garamond"/>
                <w:b w:val="0"/>
                <w:bCs/>
                <w:color w:val="auto"/>
                <w:sz w:val="4"/>
                <w:szCs w:val="4"/>
              </w:rPr>
            </w:pPr>
          </w:p>
        </w:tc>
      </w:tr>
      <w:tr w:rsidR="007F376E" w:rsidRPr="00792AC9" w14:paraId="126502CC" w14:textId="77777777" w:rsidTr="00D412C1">
        <w:tc>
          <w:tcPr>
            <w:tcW w:w="22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2F68FF82" w14:textId="02AF4AF6" w:rsidR="00D972C8" w:rsidRPr="00792AC9" w:rsidRDefault="00707531" w:rsidP="00707531">
            <w:pPr>
              <w:pStyle w:val="Titre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="00D972C8" w:rsidRPr="00792AC9">
              <w:rPr>
                <w:rFonts w:ascii="Garamond" w:hAnsi="Garamond"/>
              </w:rPr>
              <w:t>Renseignements sur l’enfant</w:t>
            </w:r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9E61E3" w14:textId="77777777" w:rsidR="00D972C8" w:rsidRPr="00792AC9" w:rsidRDefault="00D972C8" w:rsidP="0090596C">
            <w:pPr>
              <w:pStyle w:val="Titre1"/>
              <w:rPr>
                <w:rFonts w:ascii="Garamond" w:hAnsi="Garamond"/>
              </w:rPr>
            </w:pPr>
          </w:p>
        </w:tc>
        <w:tc>
          <w:tcPr>
            <w:tcW w:w="266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0FE2FF33" w14:textId="7E1FF1FC" w:rsidR="00D972C8" w:rsidRPr="00792AC9" w:rsidRDefault="00707531" w:rsidP="0090596C">
            <w:pPr>
              <w:pStyle w:val="Titre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2. </w:t>
            </w:r>
            <w:r w:rsidR="00D972C8" w:rsidRPr="00792AC9">
              <w:rPr>
                <w:rFonts w:ascii="Garamond" w:hAnsi="Garamond"/>
              </w:rPr>
              <w:t>Renseignements sur l</w:t>
            </w:r>
            <w:r w:rsidR="00D972C8">
              <w:rPr>
                <w:rFonts w:ascii="Garamond" w:hAnsi="Garamond"/>
              </w:rPr>
              <w:t>e parent/tuteur</w:t>
            </w:r>
          </w:p>
        </w:tc>
      </w:tr>
      <w:tr w:rsidR="002C6402" w:rsidRPr="00792AC9" w14:paraId="5F4BCDB4" w14:textId="77777777" w:rsidTr="00D412C1">
        <w:trPr>
          <w:trHeight w:val="340"/>
        </w:trPr>
        <w:tc>
          <w:tcPr>
            <w:tcW w:w="22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DDBB2" w14:textId="77777777" w:rsidR="00D972C8" w:rsidRPr="00423766" w:rsidRDefault="00D972C8" w:rsidP="00BB5BE6">
            <w:pPr>
              <w:pStyle w:val="Titre1"/>
              <w:spacing w:before="0" w:after="0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D72FCED" w14:textId="77777777" w:rsidR="00D972C8" w:rsidRPr="00423766" w:rsidRDefault="00D972C8" w:rsidP="00BB5BE6">
            <w:pPr>
              <w:pStyle w:val="Titre1"/>
              <w:spacing w:before="0" w:after="0"/>
              <w:rPr>
                <w:rFonts w:ascii="Garamond" w:hAnsi="Garamond"/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72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0A11D" w14:textId="3E1DEF52" w:rsidR="00D972C8" w:rsidRPr="00423766" w:rsidRDefault="00D972C8" w:rsidP="00BB5BE6">
            <w:pPr>
              <w:pStyle w:val="Titre1"/>
              <w:spacing w:before="0" w:after="0"/>
              <w:rPr>
                <w:rFonts w:ascii="Garamond" w:hAnsi="Garamond"/>
                <w:color w:val="auto"/>
                <w:sz w:val="24"/>
                <w:szCs w:val="24"/>
              </w:rPr>
            </w:pPr>
            <w:r w:rsidRPr="00423766">
              <w:rPr>
                <w:rFonts w:ascii="Garamond" w:hAnsi="Garamond"/>
                <w:b w:val="0"/>
                <w:bCs/>
                <w:color w:val="auto"/>
                <w:sz w:val="24"/>
                <w:szCs w:val="24"/>
              </w:rPr>
              <w:t>Mère</w:t>
            </w:r>
            <w:r>
              <w:rPr>
                <w:rFonts w:ascii="Garamond" w:hAnsi="Garamond"/>
                <w:b w:val="0"/>
                <w:bCs/>
                <w:color w:val="auto"/>
                <w:sz w:val="24"/>
                <w:szCs w:val="24"/>
              </w:rPr>
              <w:t xml:space="preserve"> </w:t>
            </w:r>
            <w:sdt>
              <w:sdtPr>
                <w:rPr>
                  <w:rFonts w:ascii="Garamond" w:hAnsi="Garamond"/>
                  <w:b w:val="0"/>
                  <w:bCs/>
                  <w:color w:val="auto"/>
                  <w:sz w:val="24"/>
                  <w:szCs w:val="24"/>
                </w:rPr>
                <w:id w:val="-1276716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 w:val="0"/>
                    <w:bCs/>
                    <w:color w:val="auto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7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77922" w14:textId="55009BBE" w:rsidR="00D972C8" w:rsidRPr="00423766" w:rsidRDefault="00D972C8" w:rsidP="00BB5BE6">
            <w:pPr>
              <w:pStyle w:val="Titre1"/>
              <w:spacing w:before="0" w:after="0"/>
              <w:rPr>
                <w:rFonts w:ascii="Garamond" w:hAnsi="Garamond"/>
                <w:color w:val="auto"/>
                <w:sz w:val="24"/>
                <w:szCs w:val="24"/>
              </w:rPr>
            </w:pPr>
            <w:r w:rsidRPr="00423766">
              <w:rPr>
                <w:rFonts w:ascii="Garamond" w:hAnsi="Garamond"/>
                <w:b w:val="0"/>
                <w:bCs/>
                <w:color w:val="auto"/>
                <w:sz w:val="24"/>
                <w:szCs w:val="24"/>
              </w:rPr>
              <w:t>Père</w:t>
            </w:r>
            <w:r>
              <w:rPr>
                <w:rFonts w:ascii="Garamond" w:hAnsi="Garamond"/>
                <w:b w:val="0"/>
                <w:bCs/>
                <w:color w:val="auto"/>
                <w:sz w:val="24"/>
                <w:szCs w:val="24"/>
              </w:rPr>
              <w:t xml:space="preserve"> </w:t>
            </w:r>
            <w:sdt>
              <w:sdtPr>
                <w:rPr>
                  <w:rFonts w:ascii="Garamond" w:hAnsi="Garamond"/>
                  <w:b w:val="0"/>
                  <w:bCs/>
                  <w:color w:val="auto"/>
                  <w:sz w:val="24"/>
                  <w:szCs w:val="24"/>
                </w:rPr>
                <w:id w:val="-389036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 w:val="0"/>
                    <w:bCs/>
                    <w:color w:val="auto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2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EFD64" w14:textId="0F709D56" w:rsidR="00D972C8" w:rsidRPr="00423766" w:rsidRDefault="00D972C8" w:rsidP="00BB5BE6">
            <w:pPr>
              <w:pStyle w:val="Titre1"/>
              <w:spacing w:before="0" w:after="0"/>
              <w:rPr>
                <w:rFonts w:ascii="Garamond" w:hAnsi="Garamond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="Garamond" w:hAnsi="Garamond"/>
                <w:b w:val="0"/>
                <w:bCs/>
                <w:color w:val="auto"/>
                <w:sz w:val="24"/>
                <w:szCs w:val="24"/>
              </w:rPr>
              <w:t xml:space="preserve">Tuteur légal </w:t>
            </w:r>
            <w:sdt>
              <w:sdtPr>
                <w:rPr>
                  <w:rFonts w:ascii="Garamond" w:hAnsi="Garamond"/>
                  <w:b w:val="0"/>
                  <w:bCs/>
                  <w:color w:val="auto"/>
                  <w:sz w:val="24"/>
                  <w:szCs w:val="24"/>
                </w:rPr>
                <w:id w:val="499015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 w:val="0"/>
                    <w:bCs/>
                    <w:color w:val="auto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F376E" w:rsidRPr="00423766" w14:paraId="01DFDDC3" w14:textId="77777777" w:rsidTr="00D412C1">
        <w:trPr>
          <w:trHeight w:val="340"/>
        </w:trPr>
        <w:tc>
          <w:tcPr>
            <w:tcW w:w="22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1D639" w14:textId="689EF813" w:rsidR="00D972C8" w:rsidRPr="00423766" w:rsidRDefault="00D972C8" w:rsidP="00D412C1">
            <w:pPr>
              <w:pStyle w:val="Retraitnormal"/>
              <w:spacing w:before="0"/>
              <w:ind w:left="0"/>
              <w:rPr>
                <w:rFonts w:ascii="Garamond" w:hAnsi="Garamond"/>
                <w:bCs/>
                <w:sz w:val="24"/>
                <w:szCs w:val="24"/>
              </w:rPr>
            </w:pPr>
            <w:bookmarkStart w:id="0" w:name="Texte1"/>
            <w:r>
              <w:rPr>
                <w:rFonts w:ascii="Garamond" w:hAnsi="Garamond"/>
                <w:bCs/>
                <w:sz w:val="24"/>
                <w:szCs w:val="24"/>
              </w:rPr>
              <w:t xml:space="preserve">Prénom :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" w:name="Texte4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B66CD1A" w14:textId="77777777" w:rsidR="00D972C8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6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64FA38" w14:textId="6A110F8C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Prénom : </w:t>
            </w:r>
            <w:bookmarkEnd w:id="0"/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" w:name="Texte3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2"/>
          </w:p>
        </w:tc>
      </w:tr>
      <w:tr w:rsidR="007F376E" w:rsidRPr="00423766" w14:paraId="05E8B895" w14:textId="77777777" w:rsidTr="00D412C1">
        <w:trPr>
          <w:trHeight w:val="340"/>
        </w:trPr>
        <w:tc>
          <w:tcPr>
            <w:tcW w:w="22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5A022" w14:textId="3F4A5023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Nom : </w:t>
            </w:r>
            <w:bookmarkStart w:id="3" w:name="Texte2"/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5D11A22" w14:textId="77777777" w:rsidR="00D972C8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6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F5E897" w14:textId="07082D53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Nom</w:t>
            </w:r>
            <w:bookmarkEnd w:id="3"/>
            <w:r>
              <w:rPr>
                <w:rFonts w:ascii="Garamond" w:hAnsi="Garamond"/>
                <w:bCs/>
                <w:sz w:val="24"/>
                <w:szCs w:val="24"/>
              </w:rPr>
              <w:t xml:space="preserve"> :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4" w:name="Texte6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4"/>
          </w:p>
        </w:tc>
      </w:tr>
      <w:tr w:rsidR="007F376E" w:rsidRPr="00423766" w14:paraId="4B50830D" w14:textId="77777777" w:rsidTr="00D412C1">
        <w:trPr>
          <w:trHeight w:val="340"/>
        </w:trPr>
        <w:tc>
          <w:tcPr>
            <w:tcW w:w="22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BDF860" w14:textId="08D4B0D1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Date de naissance : </w:t>
            </w:r>
            <w:sdt>
              <w:sdtPr>
                <w:rPr>
                  <w:rFonts w:ascii="Garamond" w:hAnsi="Garamond"/>
                  <w:bCs/>
                  <w:sz w:val="24"/>
                  <w:szCs w:val="24"/>
                </w:rPr>
                <w:id w:val="-213812240"/>
                <w:placeholder>
                  <w:docPart w:val="CB98946624F544499C0921D3A1F83F92"/>
                </w:placeholder>
                <w:showingPlcHdr/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Pr="00D972C8">
                  <w:rPr>
                    <w:rStyle w:val="Textedelespacerserv"/>
                    <w:sz w:val="14"/>
                    <w:szCs w:val="14"/>
                  </w:rPr>
                  <w:t>Cliquez ou appuyez ici pour entrer une date.</w:t>
                </w:r>
              </w:sdtContent>
            </w:sdt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4E3FAF1" w14:textId="77777777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6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A8945D" w14:textId="73BAD462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Adresse :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5" w:name="Texte7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5"/>
          </w:p>
        </w:tc>
      </w:tr>
      <w:tr w:rsidR="007F376E" w:rsidRPr="00423766" w14:paraId="2D78E167" w14:textId="77777777" w:rsidTr="00D412C1">
        <w:trPr>
          <w:trHeight w:val="340"/>
        </w:trPr>
        <w:tc>
          <w:tcPr>
            <w:tcW w:w="22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B82E1" w14:textId="5C063317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Âge au </w:t>
            </w:r>
            <w:r w:rsidR="00474EFD">
              <w:rPr>
                <w:rFonts w:ascii="Garamond" w:hAnsi="Garamond"/>
                <w:bCs/>
                <w:sz w:val="24"/>
                <w:szCs w:val="24"/>
              </w:rPr>
              <w:t>début du camp: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6" w:name="Texte5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EE41EB2" w14:textId="77777777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6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0ABBA" w14:textId="7CB0EF75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Téléphone résidentiel :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7" w:name="Texte8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7"/>
          </w:p>
        </w:tc>
      </w:tr>
      <w:tr w:rsidR="007F376E" w:rsidRPr="00423766" w14:paraId="67327FDF" w14:textId="77777777" w:rsidTr="00D412C1">
        <w:trPr>
          <w:trHeight w:val="340"/>
        </w:trPr>
        <w:tc>
          <w:tcPr>
            <w:tcW w:w="22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E740A" w14:textId="25513356" w:rsidR="00D972C8" w:rsidRPr="00423766" w:rsidRDefault="00BB5BE6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Genre :</w:t>
            </w:r>
            <w:r w:rsidR="00C35A77">
              <w:rPr>
                <w:rFonts w:ascii="Garamond" w:hAnsi="Garamond"/>
                <w:bCs/>
                <w:sz w:val="24"/>
                <w:szCs w:val="24"/>
              </w:rPr>
              <w:t xml:space="preserve">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2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8" w:name="Texte26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F217E0">
              <w:rPr>
                <w:rFonts w:ascii="Garamond" w:hAnsi="Garamond"/>
                <w:bCs/>
                <w:sz w:val="24"/>
                <w:szCs w:val="24"/>
              </w:rPr>
              <w:t> </w:t>
            </w:r>
            <w:r w:rsidR="00F217E0">
              <w:rPr>
                <w:rFonts w:ascii="Garamond" w:hAnsi="Garamond"/>
                <w:bCs/>
                <w:sz w:val="24"/>
                <w:szCs w:val="24"/>
              </w:rPr>
              <w:t> </w:t>
            </w:r>
            <w:r w:rsidR="00F217E0">
              <w:rPr>
                <w:rFonts w:ascii="Garamond" w:hAnsi="Garamond"/>
                <w:bCs/>
                <w:sz w:val="24"/>
                <w:szCs w:val="24"/>
              </w:rPr>
              <w:t> </w:t>
            </w:r>
            <w:r w:rsidR="00F217E0">
              <w:rPr>
                <w:rFonts w:ascii="Garamond" w:hAnsi="Garamond"/>
                <w:bCs/>
                <w:sz w:val="24"/>
                <w:szCs w:val="24"/>
              </w:rPr>
              <w:t> </w:t>
            </w:r>
            <w:r w:rsidR="00F217E0">
              <w:rPr>
                <w:rFonts w:ascii="Garamond" w:hAnsi="Garamond"/>
                <w:bCs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4595A41" w14:textId="77777777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6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D77F10" w14:textId="55D22082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Téléphone au travail :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9" w:name="Texte9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9"/>
            <w:r w:rsidR="00212F1A">
              <w:rPr>
                <w:rFonts w:ascii="Garamond" w:hAnsi="Garamond"/>
                <w:bCs/>
                <w:sz w:val="24"/>
                <w:szCs w:val="24"/>
              </w:rPr>
              <w:t xml:space="preserve">    </w:t>
            </w:r>
            <w:r w:rsidR="00D412C1">
              <w:rPr>
                <w:rFonts w:ascii="Garamond" w:hAnsi="Garamond"/>
                <w:bCs/>
                <w:sz w:val="24"/>
                <w:szCs w:val="24"/>
              </w:rPr>
              <w:t xml:space="preserve">               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t xml:space="preserve">Poste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51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10" w:name="Texte51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10"/>
          </w:p>
        </w:tc>
      </w:tr>
      <w:tr w:rsidR="007F376E" w:rsidRPr="00423766" w14:paraId="4F6939D5" w14:textId="77777777" w:rsidTr="00D412C1">
        <w:trPr>
          <w:trHeight w:val="340"/>
        </w:trPr>
        <w:tc>
          <w:tcPr>
            <w:tcW w:w="22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2B28AB" w14:textId="4E36822F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ABD3AB6" w14:textId="77777777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6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1A7E39" w14:textId="3570AFA1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Téléphone cellulaire :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11" w:name="Texte10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11"/>
          </w:p>
        </w:tc>
      </w:tr>
      <w:tr w:rsidR="007F376E" w:rsidRPr="00423766" w14:paraId="4C3D50E6" w14:textId="77777777" w:rsidTr="00D412C1">
        <w:trPr>
          <w:trHeight w:val="340"/>
        </w:trPr>
        <w:tc>
          <w:tcPr>
            <w:tcW w:w="22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78899" w14:textId="7CDB6136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541FB80" w14:textId="77777777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6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464E79" w14:textId="21157D32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Courriel :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2" w:name="Texte11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12"/>
          </w:p>
        </w:tc>
      </w:tr>
      <w:tr w:rsidR="00D972C8" w:rsidRPr="00423766" w14:paraId="7A0F5BFC" w14:textId="77777777" w:rsidTr="007F376E">
        <w:trPr>
          <w:trHeight w:val="113"/>
        </w:trPr>
        <w:tc>
          <w:tcPr>
            <w:tcW w:w="5000" w:type="pct"/>
            <w:gridSpan w:val="22"/>
            <w:tcBorders>
              <w:bottom w:val="single" w:sz="4" w:space="0" w:color="auto"/>
            </w:tcBorders>
          </w:tcPr>
          <w:p w14:paraId="7A4311D0" w14:textId="4B92CF1D" w:rsidR="00D972C8" w:rsidRPr="00D972C8" w:rsidRDefault="00D972C8" w:rsidP="00423766">
            <w:pPr>
              <w:rPr>
                <w:rFonts w:ascii="Garamond" w:hAnsi="Garamond"/>
                <w:bCs/>
                <w:sz w:val="4"/>
                <w:szCs w:val="4"/>
              </w:rPr>
            </w:pPr>
          </w:p>
        </w:tc>
      </w:tr>
      <w:tr w:rsidR="00707531" w:rsidRPr="00792AC9" w14:paraId="147F7BE2" w14:textId="77777777" w:rsidTr="007F376E">
        <w:trPr>
          <w:trHeight w:val="465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3A48C377" w14:textId="5170ED0C" w:rsidR="00707531" w:rsidRPr="00792AC9" w:rsidRDefault="00707531" w:rsidP="00423766">
            <w:pPr>
              <w:pStyle w:val="Titre1"/>
              <w:rPr>
                <w:rFonts w:ascii="Garamond" w:hAnsi="Garamond"/>
                <w:sz w:val="24"/>
                <w:szCs w:val="24"/>
              </w:rPr>
            </w:pPr>
            <w:r w:rsidRPr="00707531">
              <w:rPr>
                <w:rFonts w:ascii="Garamond" w:hAnsi="Garamond"/>
              </w:rPr>
              <w:t xml:space="preserve">3. </w:t>
            </w:r>
            <w:r w:rsidR="007512EB">
              <w:rPr>
                <w:rFonts w:ascii="Garamond" w:hAnsi="Garamond"/>
              </w:rPr>
              <w:t>Fréquentation (besoin)</w:t>
            </w:r>
          </w:p>
        </w:tc>
      </w:tr>
      <w:tr w:rsidR="007F376E" w:rsidRPr="00792AC9" w14:paraId="75B44E73" w14:textId="77777777" w:rsidTr="00D412C1">
        <w:trPr>
          <w:trHeight w:val="113"/>
        </w:trPr>
        <w:tc>
          <w:tcPr>
            <w:tcW w:w="1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4463F" w14:textId="7D968DF2" w:rsidR="007512EB" w:rsidRPr="007512EB" w:rsidRDefault="007512EB" w:rsidP="00315B4D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7512EB">
              <w:rPr>
                <w:rFonts w:ascii="Garamond" w:hAnsi="Garamond"/>
                <w:b/>
                <w:bCs/>
                <w:sz w:val="24"/>
                <w:szCs w:val="24"/>
              </w:rPr>
              <w:t>Semaines</w:t>
            </w:r>
          </w:p>
        </w:tc>
        <w:tc>
          <w:tcPr>
            <w:tcW w:w="129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7DCD8" w14:textId="492C5607" w:rsidR="007512EB" w:rsidRPr="007512EB" w:rsidRDefault="007512EB" w:rsidP="00315B4D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7512EB">
              <w:rPr>
                <w:rFonts w:ascii="Garamond" w:hAnsi="Garamond"/>
                <w:b/>
                <w:bCs/>
                <w:sz w:val="24"/>
                <w:szCs w:val="24"/>
              </w:rPr>
              <w:t xml:space="preserve">Camp de jour : </w:t>
            </w:r>
            <w:r w:rsidR="006A0C41">
              <w:rPr>
                <w:rFonts w:ascii="Garamond" w:hAnsi="Garamond"/>
                <w:b/>
                <w:bCs/>
                <w:sz w:val="24"/>
                <w:szCs w:val="24"/>
              </w:rPr>
              <w:br/>
            </w:r>
            <w:r w:rsidRPr="007512EB">
              <w:rPr>
                <w:rFonts w:ascii="Garamond" w:hAnsi="Garamond"/>
                <w:b/>
                <w:bCs/>
                <w:sz w:val="24"/>
                <w:szCs w:val="24"/>
              </w:rPr>
              <w:t>9 h à 15 h 30</w:t>
            </w:r>
          </w:p>
        </w:tc>
        <w:tc>
          <w:tcPr>
            <w:tcW w:w="19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D9E0" w14:textId="571E2658" w:rsidR="007512EB" w:rsidRPr="007512EB" w:rsidRDefault="007512EB" w:rsidP="00315B4D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7512EB">
              <w:rPr>
                <w:rFonts w:ascii="Garamond" w:hAnsi="Garamond"/>
                <w:b/>
                <w:bCs/>
                <w:sz w:val="24"/>
                <w:szCs w:val="24"/>
              </w:rPr>
              <w:t>Service de garde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 : </w:t>
            </w:r>
            <w:r w:rsidR="006A0C41">
              <w:rPr>
                <w:rFonts w:ascii="Garamond" w:hAnsi="Garamond"/>
                <w:b/>
                <w:bCs/>
                <w:sz w:val="24"/>
                <w:szCs w:val="24"/>
              </w:rPr>
              <w:br/>
            </w:r>
            <w:r w:rsidRPr="007512EB">
              <w:rPr>
                <w:rFonts w:ascii="Garamond" w:hAnsi="Garamond"/>
                <w:b/>
                <w:bCs/>
                <w:sz w:val="24"/>
                <w:szCs w:val="24"/>
              </w:rPr>
              <w:t>7 h à 9 h et de 15 h 30 à 17 h</w:t>
            </w:r>
          </w:p>
        </w:tc>
      </w:tr>
      <w:tr w:rsidR="007F376E" w:rsidRPr="00792AC9" w14:paraId="237EF11E" w14:textId="77777777" w:rsidTr="00D412C1">
        <w:trPr>
          <w:trHeight w:val="325"/>
        </w:trPr>
        <w:tc>
          <w:tcPr>
            <w:tcW w:w="1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8EAAA" w14:textId="7DB01BDA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1</w:t>
            </w:r>
            <w:r>
              <w:rPr>
                <w:rFonts w:ascii="Garamond" w:hAnsi="Garamond"/>
                <w:sz w:val="24"/>
                <w:szCs w:val="24"/>
              </w:rPr>
              <w:t> : 2</w:t>
            </w:r>
            <w:r w:rsidR="0013723D">
              <w:rPr>
                <w:rFonts w:ascii="Garamond" w:hAnsi="Garamond"/>
                <w:sz w:val="24"/>
                <w:szCs w:val="24"/>
              </w:rPr>
              <w:t>5</w:t>
            </w:r>
            <w:r>
              <w:rPr>
                <w:rFonts w:ascii="Garamond" w:hAnsi="Garamond"/>
                <w:sz w:val="24"/>
                <w:szCs w:val="24"/>
              </w:rPr>
              <w:t xml:space="preserve"> au </w:t>
            </w:r>
            <w:r w:rsidR="0013723D">
              <w:rPr>
                <w:rFonts w:ascii="Garamond" w:hAnsi="Garamond"/>
                <w:sz w:val="24"/>
                <w:szCs w:val="24"/>
              </w:rPr>
              <w:t>28</w:t>
            </w:r>
            <w:r>
              <w:rPr>
                <w:rFonts w:ascii="Garamond" w:hAnsi="Garamond"/>
                <w:sz w:val="24"/>
                <w:szCs w:val="24"/>
              </w:rPr>
              <w:t xml:space="preserve"> juin</w:t>
            </w:r>
          </w:p>
        </w:tc>
        <w:tc>
          <w:tcPr>
            <w:tcW w:w="129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F311B" w14:textId="38DB5DEE" w:rsidR="007512EB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293609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BE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EFDE4" w14:textId="2BC82BD6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426766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70929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F376E" w:rsidRPr="00792AC9" w14:paraId="64306E1B" w14:textId="77777777" w:rsidTr="00D412C1">
        <w:trPr>
          <w:trHeight w:val="325"/>
        </w:trPr>
        <w:tc>
          <w:tcPr>
            <w:tcW w:w="1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30763" w14:textId="4CE83DC6" w:rsidR="007512EB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2</w:t>
            </w:r>
            <w:r>
              <w:rPr>
                <w:rFonts w:ascii="Garamond" w:hAnsi="Garamond"/>
                <w:sz w:val="24"/>
                <w:szCs w:val="24"/>
              </w:rPr>
              <w:t xml:space="preserve"> : </w:t>
            </w:r>
            <w:r w:rsidR="0013723D">
              <w:rPr>
                <w:rFonts w:ascii="Garamond" w:hAnsi="Garamond"/>
                <w:sz w:val="24"/>
                <w:szCs w:val="24"/>
              </w:rPr>
              <w:t>1</w:t>
            </w:r>
            <w:r w:rsidR="0013723D" w:rsidRPr="0013723D">
              <w:rPr>
                <w:rFonts w:ascii="Garamond" w:hAnsi="Garamond"/>
                <w:sz w:val="24"/>
                <w:szCs w:val="24"/>
                <w:vertAlign w:val="superscript"/>
              </w:rPr>
              <w:t>er</w:t>
            </w:r>
            <w:r w:rsidR="0013723D">
              <w:rPr>
                <w:rFonts w:ascii="Garamond" w:hAnsi="Garamond"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 xml:space="preserve">au </w:t>
            </w:r>
            <w:r w:rsidR="0013723D">
              <w:rPr>
                <w:rFonts w:ascii="Garamond" w:hAnsi="Garamond"/>
                <w:sz w:val="24"/>
                <w:szCs w:val="24"/>
              </w:rPr>
              <w:t>5</w:t>
            </w:r>
            <w:r>
              <w:rPr>
                <w:rFonts w:ascii="Garamond" w:hAnsi="Garamond"/>
                <w:sz w:val="24"/>
                <w:szCs w:val="24"/>
              </w:rPr>
              <w:t xml:space="preserve"> juillet</w:t>
            </w:r>
          </w:p>
        </w:tc>
        <w:tc>
          <w:tcPr>
            <w:tcW w:w="129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1724" w14:textId="29F8ADC6" w:rsidR="007512EB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775984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4C4D8" w14:textId="362AE9DB" w:rsidR="007512EB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238549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72888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F376E" w:rsidRPr="00792AC9" w14:paraId="705AD746" w14:textId="77777777" w:rsidTr="00D412C1">
        <w:trPr>
          <w:trHeight w:val="325"/>
        </w:trPr>
        <w:tc>
          <w:tcPr>
            <w:tcW w:w="1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E1541" w14:textId="3FBF18E3" w:rsidR="007512EB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3</w:t>
            </w:r>
            <w:r>
              <w:rPr>
                <w:rFonts w:ascii="Garamond" w:hAnsi="Garamond"/>
                <w:sz w:val="24"/>
                <w:szCs w:val="24"/>
              </w:rPr>
              <w:t xml:space="preserve"> : </w:t>
            </w:r>
            <w:r w:rsidR="0013723D">
              <w:rPr>
                <w:rFonts w:ascii="Garamond" w:hAnsi="Garamond"/>
                <w:sz w:val="24"/>
                <w:szCs w:val="24"/>
              </w:rPr>
              <w:t xml:space="preserve">8 </w:t>
            </w:r>
            <w:r>
              <w:rPr>
                <w:rFonts w:ascii="Garamond" w:hAnsi="Garamond"/>
                <w:sz w:val="24"/>
                <w:szCs w:val="24"/>
              </w:rPr>
              <w:t>au 1</w:t>
            </w:r>
            <w:r w:rsidR="0013723D">
              <w:rPr>
                <w:rFonts w:ascii="Garamond" w:hAnsi="Garamond"/>
                <w:sz w:val="24"/>
                <w:szCs w:val="24"/>
              </w:rPr>
              <w:t>2</w:t>
            </w:r>
            <w:r>
              <w:rPr>
                <w:rFonts w:ascii="Garamond" w:hAnsi="Garamond"/>
                <w:sz w:val="24"/>
                <w:szCs w:val="24"/>
              </w:rPr>
              <w:t xml:space="preserve"> juillet</w:t>
            </w:r>
          </w:p>
        </w:tc>
        <w:tc>
          <w:tcPr>
            <w:tcW w:w="129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24AA9" w14:textId="4B910247" w:rsidR="007512EB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84493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FCE145" w14:textId="18B42D64" w:rsidR="007512EB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371454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605544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F376E" w:rsidRPr="00792AC9" w14:paraId="35986111" w14:textId="77777777" w:rsidTr="00D412C1">
        <w:trPr>
          <w:trHeight w:val="325"/>
        </w:trPr>
        <w:tc>
          <w:tcPr>
            <w:tcW w:w="1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A5BA6" w14:textId="0A535916" w:rsidR="006A0C41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4</w:t>
            </w:r>
            <w:r>
              <w:rPr>
                <w:rFonts w:ascii="Garamond" w:hAnsi="Garamond"/>
                <w:sz w:val="24"/>
                <w:szCs w:val="24"/>
              </w:rPr>
              <w:t> : 1</w:t>
            </w:r>
            <w:r w:rsidR="0013723D">
              <w:rPr>
                <w:rFonts w:ascii="Garamond" w:hAnsi="Garamond"/>
                <w:sz w:val="24"/>
                <w:szCs w:val="24"/>
              </w:rPr>
              <w:t>5</w:t>
            </w:r>
            <w:r>
              <w:rPr>
                <w:rFonts w:ascii="Garamond" w:hAnsi="Garamond"/>
                <w:sz w:val="24"/>
                <w:szCs w:val="24"/>
              </w:rPr>
              <w:t xml:space="preserve"> au </w:t>
            </w:r>
            <w:r w:rsidR="0013723D">
              <w:rPr>
                <w:rFonts w:ascii="Garamond" w:hAnsi="Garamond"/>
                <w:sz w:val="24"/>
                <w:szCs w:val="24"/>
              </w:rPr>
              <w:t>19</w:t>
            </w:r>
            <w:r>
              <w:rPr>
                <w:rFonts w:ascii="Garamond" w:hAnsi="Garamond"/>
                <w:sz w:val="24"/>
                <w:szCs w:val="24"/>
              </w:rPr>
              <w:t xml:space="preserve"> juillet</w:t>
            </w:r>
          </w:p>
        </w:tc>
        <w:tc>
          <w:tcPr>
            <w:tcW w:w="129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ABAC1" w14:textId="4DEC6491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2030522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AB7AF3" w14:textId="1E0EF6E4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712115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760570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F376E" w:rsidRPr="00792AC9" w14:paraId="1266D1E7" w14:textId="77777777" w:rsidTr="00D412C1">
        <w:trPr>
          <w:trHeight w:val="325"/>
        </w:trPr>
        <w:tc>
          <w:tcPr>
            <w:tcW w:w="1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C4896" w14:textId="4940037C" w:rsidR="006A0C41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5</w:t>
            </w:r>
            <w:r>
              <w:rPr>
                <w:rFonts w:ascii="Garamond" w:hAnsi="Garamond"/>
                <w:sz w:val="24"/>
                <w:szCs w:val="24"/>
              </w:rPr>
              <w:t xml:space="preserve"> : </w:t>
            </w:r>
            <w:r w:rsidR="0013723D">
              <w:rPr>
                <w:rFonts w:ascii="Garamond" w:hAnsi="Garamond"/>
                <w:sz w:val="24"/>
                <w:szCs w:val="24"/>
              </w:rPr>
              <w:t>22</w:t>
            </w:r>
            <w:r>
              <w:rPr>
                <w:rFonts w:ascii="Garamond" w:hAnsi="Garamond"/>
                <w:sz w:val="24"/>
                <w:szCs w:val="24"/>
              </w:rPr>
              <w:t xml:space="preserve"> au </w:t>
            </w:r>
            <w:r w:rsidR="0013723D">
              <w:rPr>
                <w:rFonts w:ascii="Garamond" w:hAnsi="Garamond"/>
                <w:sz w:val="24"/>
                <w:szCs w:val="24"/>
              </w:rPr>
              <w:t>26</w:t>
            </w:r>
            <w:r>
              <w:rPr>
                <w:rFonts w:ascii="Garamond" w:hAnsi="Garamond"/>
                <w:sz w:val="24"/>
                <w:szCs w:val="24"/>
              </w:rPr>
              <w:t xml:space="preserve"> juillet</w:t>
            </w:r>
          </w:p>
        </w:tc>
        <w:tc>
          <w:tcPr>
            <w:tcW w:w="129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96C60" w14:textId="64288BC8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661012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F5619" w14:textId="4919564D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341083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756036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F376E" w:rsidRPr="00792AC9" w14:paraId="4E227902" w14:textId="77777777" w:rsidTr="00D412C1">
        <w:trPr>
          <w:trHeight w:val="325"/>
        </w:trPr>
        <w:tc>
          <w:tcPr>
            <w:tcW w:w="1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375B9" w14:textId="13427E66" w:rsidR="006A0C41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6</w:t>
            </w:r>
            <w:r>
              <w:rPr>
                <w:rFonts w:ascii="Garamond" w:hAnsi="Garamond"/>
                <w:sz w:val="24"/>
                <w:szCs w:val="24"/>
              </w:rPr>
              <w:t xml:space="preserve"> : </w:t>
            </w:r>
            <w:r w:rsidR="0013723D">
              <w:rPr>
                <w:rFonts w:ascii="Garamond" w:hAnsi="Garamond"/>
                <w:sz w:val="24"/>
                <w:szCs w:val="24"/>
              </w:rPr>
              <w:t>29</w:t>
            </w:r>
            <w:r>
              <w:rPr>
                <w:rFonts w:ascii="Garamond" w:hAnsi="Garamond"/>
                <w:sz w:val="24"/>
                <w:szCs w:val="24"/>
              </w:rPr>
              <w:t xml:space="preserve"> juillet au </w:t>
            </w:r>
            <w:r w:rsidR="0013723D">
              <w:rPr>
                <w:rFonts w:ascii="Garamond" w:hAnsi="Garamond"/>
                <w:sz w:val="24"/>
                <w:szCs w:val="24"/>
              </w:rPr>
              <w:t>2</w:t>
            </w:r>
            <w:r>
              <w:rPr>
                <w:rFonts w:ascii="Garamond" w:hAnsi="Garamond"/>
                <w:sz w:val="24"/>
                <w:szCs w:val="24"/>
              </w:rPr>
              <w:t xml:space="preserve"> août</w:t>
            </w:r>
          </w:p>
        </w:tc>
        <w:tc>
          <w:tcPr>
            <w:tcW w:w="129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80E20" w14:textId="3E8BA970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052587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C2CC3F" w14:textId="6C10A2B5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61063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251696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F376E" w:rsidRPr="00792AC9" w14:paraId="2E70D020" w14:textId="77777777" w:rsidTr="00D412C1">
        <w:trPr>
          <w:trHeight w:val="325"/>
        </w:trPr>
        <w:tc>
          <w:tcPr>
            <w:tcW w:w="1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3F604" w14:textId="249C528B" w:rsidR="006A0C41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7</w:t>
            </w:r>
            <w:r>
              <w:rPr>
                <w:rFonts w:ascii="Garamond" w:hAnsi="Garamond"/>
                <w:sz w:val="24"/>
                <w:szCs w:val="24"/>
              </w:rPr>
              <w:t xml:space="preserve"> : </w:t>
            </w:r>
            <w:r w:rsidR="0013723D">
              <w:rPr>
                <w:rFonts w:ascii="Garamond" w:hAnsi="Garamond"/>
                <w:sz w:val="24"/>
                <w:szCs w:val="24"/>
              </w:rPr>
              <w:t>5</w:t>
            </w:r>
            <w:r>
              <w:rPr>
                <w:rFonts w:ascii="Garamond" w:hAnsi="Garamond"/>
                <w:sz w:val="24"/>
                <w:szCs w:val="24"/>
              </w:rPr>
              <w:t xml:space="preserve"> au </w:t>
            </w:r>
            <w:r w:rsidR="0013723D">
              <w:rPr>
                <w:rFonts w:ascii="Garamond" w:hAnsi="Garamond"/>
                <w:sz w:val="24"/>
                <w:szCs w:val="24"/>
              </w:rPr>
              <w:t>9</w:t>
            </w:r>
            <w:r>
              <w:rPr>
                <w:rFonts w:ascii="Garamond" w:hAnsi="Garamond"/>
                <w:sz w:val="24"/>
                <w:szCs w:val="24"/>
              </w:rPr>
              <w:t xml:space="preserve"> août</w:t>
            </w:r>
          </w:p>
        </w:tc>
        <w:tc>
          <w:tcPr>
            <w:tcW w:w="129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1BB1D" w14:textId="6649BC1C" w:rsidR="006A0C41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45275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42232" w14:textId="62E11266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674637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536927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C6402" w:rsidRPr="00792AC9" w14:paraId="7D432C16" w14:textId="77777777" w:rsidTr="00D412C1">
        <w:trPr>
          <w:trHeight w:val="325"/>
        </w:trPr>
        <w:tc>
          <w:tcPr>
            <w:tcW w:w="1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6C2DD" w14:textId="54027976" w:rsidR="006A0C41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8</w:t>
            </w:r>
            <w:r>
              <w:rPr>
                <w:rFonts w:ascii="Garamond" w:hAnsi="Garamond"/>
                <w:sz w:val="24"/>
                <w:szCs w:val="24"/>
              </w:rPr>
              <w:t xml:space="preserve"> : </w:t>
            </w:r>
            <w:r w:rsidR="0013723D">
              <w:rPr>
                <w:rFonts w:ascii="Garamond" w:hAnsi="Garamond"/>
                <w:sz w:val="24"/>
                <w:szCs w:val="24"/>
              </w:rPr>
              <w:t>12</w:t>
            </w:r>
            <w:r>
              <w:rPr>
                <w:rFonts w:ascii="Garamond" w:hAnsi="Garamond"/>
                <w:sz w:val="24"/>
                <w:szCs w:val="24"/>
              </w:rPr>
              <w:t xml:space="preserve"> au </w:t>
            </w:r>
            <w:r w:rsidR="0013723D">
              <w:rPr>
                <w:rFonts w:ascii="Garamond" w:hAnsi="Garamond"/>
                <w:sz w:val="24"/>
                <w:szCs w:val="24"/>
              </w:rPr>
              <w:t>16</w:t>
            </w:r>
            <w:r>
              <w:rPr>
                <w:rFonts w:ascii="Garamond" w:hAnsi="Garamond"/>
                <w:sz w:val="24"/>
                <w:szCs w:val="24"/>
              </w:rPr>
              <w:t xml:space="preserve"> août</w:t>
            </w:r>
          </w:p>
        </w:tc>
        <w:tc>
          <w:tcPr>
            <w:tcW w:w="129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6C95" w14:textId="7AF47009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9049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0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F850DF" w14:textId="3A11DA1D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384218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838000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54FCF" w:rsidRPr="00792AC9" w14:paraId="3FD26E78" w14:textId="77777777" w:rsidTr="007F376E">
        <w:trPr>
          <w:trHeight w:val="44"/>
        </w:trPr>
        <w:tc>
          <w:tcPr>
            <w:tcW w:w="5000" w:type="pct"/>
            <w:gridSpan w:val="2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3D1BF" w14:textId="77777777" w:rsidR="00F54FCF" w:rsidRPr="00F54FCF" w:rsidRDefault="00F54FCF" w:rsidP="006A0C41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F54FCF" w:rsidRPr="00792AC9" w14:paraId="7E68AB8E" w14:textId="77777777" w:rsidTr="006B4123">
        <w:trPr>
          <w:trHeight w:val="624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25EB9" w14:textId="09716885" w:rsidR="00F54FCF" w:rsidRDefault="00F54FCF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À ce moment-ci de l’année nous ne connaissons pas encore les sorties et ni les activités spéciales qui seront offertes aux enfants qui fréquenteront le camp de jour cet été. Est-ce que votre enfant participerait à des sorties telles que :</w:t>
            </w:r>
          </w:p>
        </w:tc>
      </w:tr>
      <w:tr w:rsidR="00F54FCF" w:rsidRPr="00792AC9" w14:paraId="6E5DF8BC" w14:textId="77777777" w:rsidTr="007F376E">
        <w:trPr>
          <w:trHeight w:val="325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321A" w14:textId="04EA6EE8" w:rsidR="00F54FCF" w:rsidRDefault="000B677B" w:rsidP="006A0C41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33815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477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4FCF">
              <w:rPr>
                <w:rFonts w:ascii="Garamond" w:hAnsi="Garamond"/>
                <w:sz w:val="24"/>
                <w:szCs w:val="24"/>
              </w:rPr>
              <w:t xml:space="preserve"> Plage</w:t>
            </w:r>
            <w:r w:rsidR="00E53976">
              <w:rPr>
                <w:rFonts w:ascii="Garamond" w:hAnsi="Garamond"/>
                <w:sz w:val="24"/>
                <w:szCs w:val="24"/>
              </w:rPr>
              <w:t xml:space="preserve"> ou piscine</w:t>
            </w:r>
            <w:r w:rsidR="00F54FCF">
              <w:rPr>
                <w:rFonts w:ascii="Garamond" w:hAnsi="Garamond"/>
                <w:sz w:val="24"/>
                <w:szCs w:val="24"/>
              </w:rPr>
              <w:t xml:space="preserve">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46524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4FC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4FCF">
              <w:rPr>
                <w:rFonts w:ascii="Garamond" w:hAnsi="Garamond"/>
                <w:sz w:val="24"/>
                <w:szCs w:val="24"/>
              </w:rPr>
              <w:t xml:space="preserve"> Ferme éducative </w:t>
            </w:r>
            <w:r w:rsidR="00E53976">
              <w:rPr>
                <w:rFonts w:ascii="Garamond" w:hAnsi="Garamond"/>
                <w:sz w:val="24"/>
                <w:szCs w:val="24"/>
              </w:rPr>
              <w:t xml:space="preserve">(Zoo et </w:t>
            </w:r>
            <w:r w:rsidR="0013723D">
              <w:rPr>
                <w:rFonts w:ascii="Garamond" w:hAnsi="Garamond"/>
                <w:sz w:val="24"/>
                <w:szCs w:val="24"/>
              </w:rPr>
              <w:t xml:space="preserve">autres)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398554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4FC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4FCF">
              <w:rPr>
                <w:rFonts w:ascii="Garamond" w:hAnsi="Garamond"/>
                <w:sz w:val="24"/>
                <w:szCs w:val="24"/>
              </w:rPr>
              <w:t xml:space="preserve"> Parc les Salines</w:t>
            </w:r>
            <w:r w:rsidR="00E53976">
              <w:rPr>
                <w:rFonts w:ascii="Garamond" w:hAnsi="Garamond"/>
                <w:sz w:val="24"/>
                <w:szCs w:val="24"/>
              </w:rPr>
              <w:t xml:space="preserve">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484519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397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53976">
              <w:rPr>
                <w:rFonts w:ascii="Garamond" w:hAnsi="Garamond"/>
                <w:sz w:val="24"/>
                <w:szCs w:val="24"/>
              </w:rPr>
              <w:t xml:space="preserve"> Cinéma</w:t>
            </w:r>
          </w:p>
          <w:p w14:paraId="5A62E667" w14:textId="4E2CA4E7" w:rsidR="00F54FCF" w:rsidRDefault="000B677B" w:rsidP="006A0C41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989479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4FC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4FCF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E53976">
              <w:rPr>
                <w:rFonts w:ascii="Garamond" w:hAnsi="Garamond"/>
                <w:sz w:val="24"/>
                <w:szCs w:val="24"/>
              </w:rPr>
              <w:t>Centre d’amusement intérieur</w:t>
            </w:r>
            <w:r w:rsidR="002C6402">
              <w:rPr>
                <w:rFonts w:ascii="Garamond" w:hAnsi="Garamond"/>
                <w:sz w:val="20"/>
                <w:szCs w:val="20"/>
              </w:rPr>
              <w:t xml:space="preserve">  </w:t>
            </w:r>
            <w:r w:rsidR="00F54FCF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772EB7D0" w14:textId="36A84419" w:rsidR="00074710" w:rsidRDefault="000B677B" w:rsidP="006A0C41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046182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23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4FCF">
              <w:rPr>
                <w:rFonts w:ascii="Garamond" w:hAnsi="Garamond"/>
                <w:sz w:val="24"/>
                <w:szCs w:val="24"/>
              </w:rPr>
              <w:t xml:space="preserve"> Autres sorties auxquelles il </w:t>
            </w:r>
            <w:r w:rsidR="002C6402">
              <w:rPr>
                <w:rFonts w:ascii="Garamond" w:hAnsi="Garamond"/>
                <w:sz w:val="24"/>
                <w:szCs w:val="24"/>
              </w:rPr>
              <w:t>aimerait participer</w:t>
            </w:r>
            <w:r w:rsidR="00F54FCF">
              <w:rPr>
                <w:rFonts w:ascii="Garamond" w:hAnsi="Garamond"/>
                <w:sz w:val="24"/>
                <w:szCs w:val="24"/>
              </w:rPr>
              <w:t xml:space="preserve">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52"/>
                  <w:enabled/>
                  <w:calcOnExit w:val="0"/>
                  <w:textInput>
                    <w:maxLength w:val="130"/>
                  </w:textInput>
                </w:ffData>
              </w:fldChar>
            </w:r>
            <w:bookmarkStart w:id="13" w:name="Texte52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13"/>
          </w:p>
          <w:p w14:paraId="2E758AE3" w14:textId="0A1232AC" w:rsidR="0013477B" w:rsidRDefault="0013477B" w:rsidP="006A0C41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4251AF" w:rsidRPr="00792AC9" w14:paraId="72F258B9" w14:textId="77777777" w:rsidTr="007F376E">
        <w:trPr>
          <w:trHeight w:val="113"/>
        </w:trPr>
        <w:tc>
          <w:tcPr>
            <w:tcW w:w="5000" w:type="pct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14:paraId="11047467" w14:textId="3AF7B4CB" w:rsidR="004251AF" w:rsidRPr="00D92485" w:rsidRDefault="004251AF" w:rsidP="00423766">
            <w:pPr>
              <w:rPr>
                <w:rFonts w:ascii="Garamond" w:hAnsi="Garamond"/>
                <w:bCs/>
                <w:sz w:val="4"/>
                <w:szCs w:val="4"/>
              </w:rPr>
            </w:pPr>
          </w:p>
        </w:tc>
      </w:tr>
      <w:tr w:rsidR="004251AF" w:rsidRPr="00792AC9" w14:paraId="57B6B9A7" w14:textId="77777777" w:rsidTr="007F376E"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5642B215" w14:textId="4B31EA22" w:rsidR="004251AF" w:rsidRPr="00792AC9" w:rsidRDefault="004251AF" w:rsidP="00423766">
            <w:pPr>
              <w:pStyle w:val="Titre1"/>
              <w:rPr>
                <w:rFonts w:ascii="Garamond" w:hAnsi="Garamond"/>
                <w:sz w:val="24"/>
                <w:szCs w:val="24"/>
              </w:rPr>
            </w:pPr>
            <w:bookmarkStart w:id="14" w:name="_Hlk521325947"/>
            <w:r>
              <w:rPr>
                <w:rFonts w:ascii="Garamond" w:hAnsi="Garamond"/>
                <w:sz w:val="24"/>
                <w:szCs w:val="24"/>
              </w:rPr>
              <w:t>4. Portrait de l’enfant</w:t>
            </w:r>
            <w:r w:rsidR="006A0C41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bookmarkEnd w:id="14"/>
      <w:tr w:rsidR="004251AF" w:rsidRPr="00792AC9" w14:paraId="576FF6BE" w14:textId="77777777" w:rsidTr="007F376E">
        <w:trPr>
          <w:trHeight w:val="706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E8C79" w14:textId="70ECC1BA" w:rsidR="004251AF" w:rsidRPr="00792AC9" w:rsidRDefault="006A0C41" w:rsidP="00074710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Pour assurer un accompagnement adéquat, il est important que cette section soit </w:t>
            </w:r>
            <w:r w:rsidR="00315B4D">
              <w:rPr>
                <w:rFonts w:ascii="Garamond" w:hAnsi="Garamond"/>
                <w:sz w:val="24"/>
                <w:szCs w:val="24"/>
              </w:rPr>
              <w:t>complétée</w:t>
            </w:r>
            <w:r>
              <w:rPr>
                <w:rFonts w:ascii="Garamond" w:hAnsi="Garamond"/>
                <w:sz w:val="24"/>
                <w:szCs w:val="24"/>
              </w:rPr>
              <w:t xml:space="preserve"> de façon à représenter le plus fidèlement possible les besoins de l’enfant.</w:t>
            </w:r>
          </w:p>
        </w:tc>
      </w:tr>
      <w:tr w:rsidR="004251AF" w:rsidRPr="00792AC9" w14:paraId="2B35367A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3C36CE3" w14:textId="5B520E4D" w:rsidR="004251AF" w:rsidRPr="00BB5BE6" w:rsidRDefault="0003604E" w:rsidP="00BB5BE6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BB5BE6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lastRenderedPageBreak/>
              <w:t>Type d’incapacité de l’enfant</w:t>
            </w:r>
          </w:p>
        </w:tc>
      </w:tr>
      <w:tr w:rsidR="004251AF" w:rsidRPr="00792AC9" w14:paraId="68ADB367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CCD53" w14:textId="6BA3288A" w:rsidR="004251AF" w:rsidRPr="0003604E" w:rsidRDefault="000B677B" w:rsidP="00BB5BE6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eastAsia="MS Gothic" w:hAnsi="Garamond"/>
                  <w:sz w:val="24"/>
                  <w:szCs w:val="24"/>
                </w:rPr>
                <w:id w:val="-10527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BE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3604E">
              <w:rPr>
                <w:rFonts w:ascii="Garamond" w:eastAsia="MS Gothic" w:hAnsi="Garamond"/>
                <w:sz w:val="24"/>
                <w:szCs w:val="24"/>
              </w:rPr>
              <w:t xml:space="preserve"> </w:t>
            </w:r>
            <w:r w:rsidR="0003604E" w:rsidRPr="0003604E">
              <w:rPr>
                <w:rFonts w:ascii="Garamond" w:eastAsia="MS Gothic" w:hAnsi="Garamond"/>
                <w:sz w:val="24"/>
                <w:szCs w:val="24"/>
              </w:rPr>
              <w:t>Auditive, précisez</w:t>
            </w:r>
            <w:r w:rsidR="0003604E">
              <w:rPr>
                <w:rFonts w:ascii="Garamond" w:eastAsia="MS Gothic" w:hAnsi="Garamond"/>
                <w:sz w:val="24"/>
                <w:szCs w:val="24"/>
              </w:rPr>
              <w:t xml:space="preserve"> : </w:t>
            </w:r>
            <w:r w:rsidR="00212F1A">
              <w:rPr>
                <w:rFonts w:ascii="Garamond" w:eastAsia="MS Gothic" w:hAnsi="Garamond"/>
                <w:sz w:val="24"/>
                <w:szCs w:val="24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5" w:name="Texte13"/>
            <w:r w:rsidR="00212F1A">
              <w:rPr>
                <w:rFonts w:ascii="Garamond" w:eastAsia="MS Gothic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eastAsia="MS Gothic" w:hAnsi="Garamond"/>
                <w:sz w:val="24"/>
                <w:szCs w:val="24"/>
              </w:rPr>
            </w:r>
            <w:r w:rsidR="00212F1A">
              <w:rPr>
                <w:rFonts w:ascii="Garamond" w:eastAsia="MS Gothic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sz w:val="24"/>
                <w:szCs w:val="24"/>
              </w:rPr>
              <w:fldChar w:fldCharType="end"/>
            </w:r>
            <w:bookmarkEnd w:id="15"/>
          </w:p>
        </w:tc>
      </w:tr>
      <w:tr w:rsidR="00BB5BE6" w:rsidRPr="00792AC9" w14:paraId="022C3414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307B9" w14:textId="5A611197" w:rsidR="00BB5BE6" w:rsidRPr="0003604E" w:rsidRDefault="000B677B" w:rsidP="00BB5BE6">
            <w:pPr>
              <w:rPr>
                <w:rFonts w:ascii="Garamond" w:eastAsia="MS Gothic" w:hAnsi="Garamond"/>
                <w:sz w:val="24"/>
                <w:szCs w:val="24"/>
              </w:rPr>
            </w:pPr>
            <w:sdt>
              <w:sdtPr>
                <w:rPr>
                  <w:rFonts w:ascii="Garamond" w:eastAsia="MS Gothic" w:hAnsi="Garamond"/>
                  <w:sz w:val="24"/>
                  <w:szCs w:val="24"/>
                </w:rPr>
                <w:id w:val="-476757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BE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B5BE6">
              <w:rPr>
                <w:rFonts w:ascii="Garamond" w:eastAsia="MS Gothic" w:hAnsi="Garamond"/>
                <w:sz w:val="24"/>
                <w:szCs w:val="24"/>
              </w:rPr>
              <w:t xml:space="preserve"> Motrice, précisez (globale, fine, etc.) : </w:t>
            </w:r>
            <w:r w:rsidR="00212F1A">
              <w:rPr>
                <w:rFonts w:ascii="Garamond" w:eastAsia="MS Gothic" w:hAnsi="Garamond"/>
                <w:sz w:val="24"/>
                <w:szCs w:val="24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6" w:name="Texte12"/>
            <w:r w:rsidR="00212F1A">
              <w:rPr>
                <w:rFonts w:ascii="Garamond" w:eastAsia="MS Gothic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eastAsia="MS Gothic" w:hAnsi="Garamond"/>
                <w:sz w:val="24"/>
                <w:szCs w:val="24"/>
              </w:rPr>
            </w:r>
            <w:r w:rsidR="00212F1A">
              <w:rPr>
                <w:rFonts w:ascii="Garamond" w:eastAsia="MS Gothic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sz w:val="24"/>
                <w:szCs w:val="24"/>
              </w:rPr>
              <w:fldChar w:fldCharType="end"/>
            </w:r>
            <w:bookmarkEnd w:id="16"/>
          </w:p>
        </w:tc>
      </w:tr>
      <w:tr w:rsidR="0003604E" w:rsidRPr="00792AC9" w14:paraId="21D94E1C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B7EBA" w14:textId="30DF962E" w:rsidR="0003604E" w:rsidRPr="00792AC9" w:rsidRDefault="000B677B" w:rsidP="00BB5BE6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473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BE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B5BE6">
              <w:rPr>
                <w:rFonts w:ascii="Garamond" w:hAnsi="Garamond"/>
                <w:sz w:val="24"/>
                <w:szCs w:val="24"/>
              </w:rPr>
              <w:t xml:space="preserve"> Intellectuelle, précisez (légère, moyenne, sévère)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7" w:name="Texte14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17"/>
          </w:p>
        </w:tc>
      </w:tr>
      <w:tr w:rsidR="0003604E" w:rsidRPr="00792AC9" w14:paraId="2CA2C743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1C015" w14:textId="30899A84" w:rsidR="0003604E" w:rsidRPr="00792AC9" w:rsidRDefault="000B677B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381135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BE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B5BE6">
              <w:rPr>
                <w:rFonts w:ascii="Garamond" w:hAnsi="Garamond"/>
                <w:sz w:val="24"/>
                <w:szCs w:val="24"/>
              </w:rPr>
              <w:t xml:space="preserve"> Trouble du spectre de l’autisme, précisez : (asperger, haut niveau, etc )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1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8" w:name="Texte15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18"/>
          </w:p>
        </w:tc>
      </w:tr>
      <w:tr w:rsidR="0003604E" w:rsidRPr="00792AC9" w14:paraId="3D5C2EAC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4C4BC" w14:textId="543B9035" w:rsidR="0003604E" w:rsidRPr="00792AC9" w:rsidRDefault="000B677B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379749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248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92485">
              <w:rPr>
                <w:rFonts w:ascii="Garamond" w:hAnsi="Garamond"/>
                <w:sz w:val="24"/>
                <w:szCs w:val="24"/>
              </w:rPr>
              <w:t xml:space="preserve"> Visuelle, précisez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1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9" w:name="Texte16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19"/>
          </w:p>
        </w:tc>
      </w:tr>
      <w:tr w:rsidR="00D92485" w:rsidRPr="00792AC9" w14:paraId="4D3BC977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D900A" w14:textId="560898FE" w:rsidR="00D92485" w:rsidRDefault="000B677B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221417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248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92485">
              <w:rPr>
                <w:rFonts w:ascii="Garamond" w:hAnsi="Garamond"/>
                <w:sz w:val="24"/>
                <w:szCs w:val="24"/>
              </w:rPr>
              <w:t xml:space="preserve"> Langage, précisez (dyslexie, dysphasie, etc.)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0" w:name="Texte17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0"/>
          </w:p>
        </w:tc>
      </w:tr>
      <w:tr w:rsidR="00D92485" w:rsidRPr="00792AC9" w14:paraId="2692ECC8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144B1F" w14:textId="5E9031BE" w:rsidR="00D92485" w:rsidRDefault="000B677B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263231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248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92485">
              <w:rPr>
                <w:rFonts w:ascii="Garamond" w:hAnsi="Garamond"/>
                <w:sz w:val="24"/>
                <w:szCs w:val="24"/>
              </w:rPr>
              <w:t xml:space="preserve"> Trouble déficitaire de l’attention, précisez (avec ou sans hyperactivité)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1" w:name="Texte18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1"/>
          </w:p>
        </w:tc>
      </w:tr>
      <w:tr w:rsidR="00D92485" w:rsidRPr="00792AC9" w14:paraId="13B32433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F28A5F" w14:textId="6014214D" w:rsidR="00D92485" w:rsidRDefault="000B677B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99764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248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92485">
              <w:rPr>
                <w:rFonts w:ascii="Garamond" w:hAnsi="Garamond"/>
                <w:sz w:val="24"/>
                <w:szCs w:val="24"/>
              </w:rPr>
              <w:t xml:space="preserve"> Trouble de santé mentale, précisez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2" w:name="Texte19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2"/>
          </w:p>
        </w:tc>
      </w:tr>
      <w:tr w:rsidR="00AE5BC5" w:rsidRPr="00792AC9" w14:paraId="3A53B93D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D4457" w14:textId="2F6815DF" w:rsidR="00AE5BC5" w:rsidRDefault="000B677B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41831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5B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E5BC5">
              <w:rPr>
                <w:rFonts w:ascii="Garamond" w:hAnsi="Garamond"/>
                <w:sz w:val="24"/>
                <w:szCs w:val="24"/>
              </w:rPr>
              <w:t xml:space="preserve"> Trouble envahissant du développement</w:t>
            </w:r>
            <w:r w:rsidR="002C6402">
              <w:rPr>
                <w:rFonts w:ascii="Garamond" w:hAnsi="Garamond"/>
                <w:sz w:val="24"/>
                <w:szCs w:val="24"/>
              </w:rPr>
              <w:t>, précisez</w:t>
            </w:r>
            <w:r w:rsidR="00AE5BC5">
              <w:rPr>
                <w:rFonts w:ascii="Garamond" w:hAnsi="Garamond"/>
                <w:sz w:val="24"/>
                <w:szCs w:val="24"/>
              </w:rPr>
              <w:t xml:space="preserve">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25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3" w:name="Texte25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3"/>
          </w:p>
        </w:tc>
      </w:tr>
      <w:tr w:rsidR="00D92485" w:rsidRPr="00792AC9" w14:paraId="028F37EB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15ED0" w14:textId="00EEFE4B" w:rsidR="00D92485" w:rsidRDefault="000B677B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69564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248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92485">
              <w:rPr>
                <w:rFonts w:ascii="Garamond" w:hAnsi="Garamond"/>
                <w:sz w:val="24"/>
                <w:szCs w:val="24"/>
              </w:rPr>
              <w:t xml:space="preserve"> Trouble du comportement, précisez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20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4" w:name="Texte20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4"/>
          </w:p>
        </w:tc>
      </w:tr>
      <w:tr w:rsidR="00D92485" w:rsidRPr="00792AC9" w14:paraId="6761332E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0A1F57" w14:textId="610BE8A3" w:rsidR="00D92485" w:rsidRDefault="000B677B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817025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248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92485">
              <w:rPr>
                <w:rFonts w:ascii="Garamond" w:hAnsi="Garamond"/>
                <w:sz w:val="24"/>
                <w:szCs w:val="24"/>
              </w:rPr>
              <w:t xml:space="preserve"> Autre incapacité, précisez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2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5" w:name="Texte21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5"/>
          </w:p>
        </w:tc>
      </w:tr>
      <w:tr w:rsidR="00D92485" w:rsidRPr="00792AC9" w14:paraId="1B1339E5" w14:textId="77777777" w:rsidTr="007F376E">
        <w:trPr>
          <w:trHeight w:val="113"/>
        </w:trPr>
        <w:tc>
          <w:tcPr>
            <w:tcW w:w="5000" w:type="pct"/>
            <w:gridSpan w:val="2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1F0518" w14:textId="77777777" w:rsidR="00D92485" w:rsidRPr="00D92485" w:rsidRDefault="00D92485" w:rsidP="00D92485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074710" w:rsidRPr="00792AC9" w14:paraId="23159382" w14:textId="77777777" w:rsidTr="007F376E">
        <w:trPr>
          <w:trHeight w:val="113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20CAE73B" w14:textId="771E7503" w:rsidR="00074710" w:rsidRPr="00D92485" w:rsidRDefault="00074710" w:rsidP="00D92485">
            <w:pPr>
              <w:rPr>
                <w:rFonts w:ascii="Garamond" w:hAnsi="Garamond"/>
                <w:sz w:val="12"/>
                <w:szCs w:val="12"/>
              </w:rPr>
            </w:pPr>
            <w:r w:rsidRPr="00074710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t>Probl</w:t>
            </w:r>
            <w:r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t>è</w:t>
            </w:r>
            <w:r w:rsidRPr="00074710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t>me de santé particulier</w:t>
            </w:r>
          </w:p>
        </w:tc>
      </w:tr>
      <w:tr w:rsidR="00074710" w:rsidRPr="00792AC9" w14:paraId="705DAD4F" w14:textId="77777777" w:rsidTr="007F376E">
        <w:trPr>
          <w:trHeight w:val="113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E775B" w14:textId="77777777" w:rsidR="00074710" w:rsidRDefault="00074710" w:rsidP="00D9248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074710">
              <w:rPr>
                <w:rFonts w:ascii="Garamond" w:hAnsi="Garamond"/>
                <w:color w:val="000000" w:themeColor="text1"/>
                <w:sz w:val="24"/>
                <w:szCs w:val="24"/>
              </w:rPr>
              <w:t>Votre enfant a-t-il des problèmes de santé supposant une intervention particulière de l’accompagnateur ?</w:t>
            </w:r>
          </w:p>
          <w:p w14:paraId="399A528D" w14:textId="077EF356" w:rsidR="00074710" w:rsidRPr="00074710" w:rsidRDefault="000B677B" w:rsidP="00D9248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1865591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71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74710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E72C99">
              <w:rPr>
                <w:rFonts w:ascii="Garamond" w:hAnsi="Garamond"/>
                <w:sz w:val="24"/>
                <w:szCs w:val="24"/>
              </w:rPr>
              <w:t>Non</w:t>
            </w:r>
            <w:r w:rsidR="00074710">
              <w:rPr>
                <w:rFonts w:ascii="Garamond" w:hAnsi="Garamond"/>
                <w:sz w:val="24"/>
                <w:szCs w:val="24"/>
              </w:rPr>
              <w:t xml:space="preserve">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955475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71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74710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E72C99">
              <w:rPr>
                <w:rFonts w:ascii="Garamond" w:hAnsi="Garamond"/>
                <w:sz w:val="24"/>
                <w:szCs w:val="24"/>
              </w:rPr>
              <w:t xml:space="preserve">Oui, </w:t>
            </w:r>
            <w:r w:rsidR="00E72C99">
              <w:rPr>
                <w:rFonts w:ascii="Garamond" w:hAnsi="Garamond"/>
                <w:color w:val="000000" w:themeColor="text1"/>
                <w:sz w:val="24"/>
                <w:szCs w:val="24"/>
              </w:rPr>
              <w:t>merci d’indiquer la nature des problèmes de santé</w:t>
            </w:r>
            <w:r w:rsidR="002C6402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de votre enfant.</w:t>
            </w:r>
          </w:p>
        </w:tc>
      </w:tr>
      <w:tr w:rsidR="00074710" w:rsidRPr="00792AC9" w14:paraId="68F39B53" w14:textId="77777777" w:rsidTr="007F376E">
        <w:trPr>
          <w:trHeight w:val="113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EB094" w14:textId="77777777" w:rsidR="00074710" w:rsidRDefault="000B677B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919322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71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74710">
              <w:rPr>
                <w:rFonts w:ascii="Garamond" w:hAnsi="Garamond"/>
                <w:sz w:val="24"/>
                <w:szCs w:val="24"/>
              </w:rPr>
              <w:t xml:space="preserve"> Diabète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43775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71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74710">
              <w:rPr>
                <w:rFonts w:ascii="Garamond" w:hAnsi="Garamond"/>
                <w:sz w:val="24"/>
                <w:szCs w:val="24"/>
              </w:rPr>
              <w:t xml:space="preserve">Épilepsie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327440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71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74710">
              <w:rPr>
                <w:rFonts w:ascii="Garamond" w:hAnsi="Garamond"/>
                <w:sz w:val="24"/>
                <w:szCs w:val="24"/>
              </w:rPr>
              <w:t xml:space="preserve"> Allergie sévère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2065838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71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74710">
              <w:rPr>
                <w:rFonts w:ascii="Garamond" w:hAnsi="Garamond"/>
                <w:sz w:val="24"/>
                <w:szCs w:val="24"/>
              </w:rPr>
              <w:t xml:space="preserve"> Problème </w:t>
            </w:r>
            <w:r w:rsidR="00E72C99">
              <w:rPr>
                <w:rFonts w:ascii="Garamond" w:hAnsi="Garamond"/>
                <w:sz w:val="24"/>
                <w:szCs w:val="24"/>
              </w:rPr>
              <w:t xml:space="preserve">respiratoire grave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369309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C9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72C99">
              <w:rPr>
                <w:rFonts w:ascii="Garamond" w:hAnsi="Garamond"/>
                <w:sz w:val="24"/>
                <w:szCs w:val="24"/>
              </w:rPr>
              <w:t xml:space="preserve"> Problème cardiaque</w:t>
            </w:r>
          </w:p>
          <w:p w14:paraId="5E640FF3" w14:textId="7E538F40" w:rsidR="00E72C99" w:rsidRDefault="000B677B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726736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C9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72C99">
              <w:rPr>
                <w:rFonts w:ascii="Garamond" w:hAnsi="Garamond"/>
                <w:sz w:val="24"/>
                <w:szCs w:val="24"/>
              </w:rPr>
              <w:t xml:space="preserve"> Autre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6"/>
                  <w:enabled/>
                  <w:calcOnExit w:val="0"/>
                  <w:textInput>
                    <w:maxLength w:val="140"/>
                  </w:textInput>
                </w:ffData>
              </w:fldChar>
            </w:r>
            <w:bookmarkStart w:id="26" w:name="Texte46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6"/>
          </w:p>
          <w:p w14:paraId="5198AB61" w14:textId="1DE1115E" w:rsidR="00E72C99" w:rsidRDefault="00E72C99" w:rsidP="00D9248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E72C99" w:rsidRPr="00792AC9" w14:paraId="00A70251" w14:textId="77777777" w:rsidTr="007F376E">
        <w:trPr>
          <w:trHeight w:val="113"/>
        </w:trPr>
        <w:tc>
          <w:tcPr>
            <w:tcW w:w="5000" w:type="pct"/>
            <w:gridSpan w:val="2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14A913" w14:textId="77777777" w:rsidR="00E72C99" w:rsidRPr="00E72C99" w:rsidRDefault="00E72C99" w:rsidP="00D92485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D92485" w:rsidRPr="00792AC9" w14:paraId="6DD2D079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65C26613" w14:textId="1289BE1C" w:rsidR="00D92485" w:rsidRDefault="00D92485" w:rsidP="00D92485">
            <w:pPr>
              <w:rPr>
                <w:rFonts w:ascii="Garamond" w:hAnsi="Garamond"/>
                <w:sz w:val="24"/>
                <w:szCs w:val="24"/>
              </w:rPr>
            </w:pPr>
            <w:r w:rsidRPr="00D92485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t>Quel est le niveau de compréhension et de communication de l’enfant ?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D92485" w:rsidRPr="00792AC9" w14:paraId="45C55EAF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7C6E0" w14:textId="5CC0FB7A" w:rsidR="00D92485" w:rsidRDefault="00D92485" w:rsidP="00D9248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Au niveau de la compréhension, il comprend :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552508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Facilement    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75417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Bien, avec attention   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014696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Difficilement</w:t>
            </w:r>
          </w:p>
        </w:tc>
      </w:tr>
      <w:tr w:rsidR="002C6402" w:rsidRPr="00792AC9" w14:paraId="1538674E" w14:textId="77777777" w:rsidTr="00D412C1">
        <w:trPr>
          <w:trHeight w:val="284"/>
        </w:trPr>
        <w:tc>
          <w:tcPr>
            <w:tcW w:w="8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99E16" w14:textId="36C38145" w:rsidR="00D92485" w:rsidRDefault="00D92485" w:rsidP="00D9248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Au niveau de la communication</w:t>
            </w:r>
          </w:p>
        </w:tc>
        <w:tc>
          <w:tcPr>
            <w:tcW w:w="419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0A5E1" w14:textId="620BF4FE" w:rsidR="00D92485" w:rsidRDefault="00D92485" w:rsidP="00D9248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Pour communiquer, il :</w:t>
            </w:r>
            <w:r w:rsidR="003A752F">
              <w:rPr>
                <w:rFonts w:ascii="Garamond" w:hAnsi="Garamond"/>
                <w:sz w:val="24"/>
                <w:szCs w:val="24"/>
              </w:rPr>
              <w:t xml:space="preserve">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208193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98507D">
              <w:rPr>
                <w:rFonts w:ascii="Garamond" w:hAnsi="Garamond"/>
                <w:sz w:val="24"/>
                <w:szCs w:val="24"/>
              </w:rPr>
              <w:t>P</w:t>
            </w:r>
            <w:r>
              <w:rPr>
                <w:rFonts w:ascii="Garamond" w:hAnsi="Garamond"/>
                <w:sz w:val="24"/>
                <w:szCs w:val="24"/>
              </w:rPr>
              <w:t xml:space="preserve">arle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266529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3A752F">
              <w:rPr>
                <w:rFonts w:ascii="Garamond" w:hAnsi="Garamond"/>
                <w:sz w:val="24"/>
                <w:szCs w:val="24"/>
              </w:rPr>
              <w:t>Utilise un langage non</w:t>
            </w:r>
            <w:r w:rsidR="0098507D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3A752F">
              <w:rPr>
                <w:rFonts w:ascii="Garamond" w:hAnsi="Garamond"/>
                <w:sz w:val="24"/>
                <w:szCs w:val="24"/>
              </w:rPr>
              <w:t xml:space="preserve">verbal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2128114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752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A752F">
              <w:rPr>
                <w:rFonts w:ascii="Garamond" w:hAnsi="Garamond"/>
                <w:sz w:val="24"/>
                <w:szCs w:val="24"/>
              </w:rPr>
              <w:t xml:space="preserve"> Utilise des pictogrammes </w:t>
            </w:r>
          </w:p>
        </w:tc>
      </w:tr>
      <w:tr w:rsidR="002C6402" w:rsidRPr="00792AC9" w14:paraId="3725874F" w14:textId="77777777" w:rsidTr="00D412C1">
        <w:trPr>
          <w:trHeight w:val="282"/>
        </w:trPr>
        <w:tc>
          <w:tcPr>
            <w:tcW w:w="8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6A073E" w14:textId="77777777" w:rsidR="00D92485" w:rsidRDefault="00D92485" w:rsidP="00D9248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9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82B9FA" w14:textId="25F6E38F" w:rsidR="00D92485" w:rsidRDefault="003A752F" w:rsidP="00D9248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Il se fait comprendre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537244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Facilement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790497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Bien </w:t>
            </w:r>
            <w:r w:rsidRPr="003A752F">
              <w:rPr>
                <w:rFonts w:ascii="Garamond" w:hAnsi="Garamond"/>
                <w:sz w:val="20"/>
                <w:szCs w:val="20"/>
              </w:rPr>
              <w:t>(mais nous devons porter attention)</w:t>
            </w:r>
            <w:r>
              <w:rPr>
                <w:rFonts w:ascii="Garamond" w:hAnsi="Garamond"/>
                <w:sz w:val="20"/>
                <w:szCs w:val="20"/>
              </w:rPr>
              <w:t xml:space="preserve">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119575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Difficilement</w:t>
            </w:r>
          </w:p>
        </w:tc>
      </w:tr>
      <w:tr w:rsidR="002C6402" w:rsidRPr="00792AC9" w14:paraId="561C5D29" w14:textId="77777777" w:rsidTr="00D412C1">
        <w:trPr>
          <w:trHeight w:val="282"/>
        </w:trPr>
        <w:tc>
          <w:tcPr>
            <w:tcW w:w="8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64CCFC" w14:textId="77777777" w:rsidR="00D92485" w:rsidRDefault="00D92485" w:rsidP="00D9248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94" w:type="pct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5C4B339" w14:textId="1BF27D29" w:rsidR="00D92485" w:rsidRDefault="003A752F" w:rsidP="00D9248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Est-ce que votre enfant utilise un appareil de communication ?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823815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Oui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559981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Non  </w:t>
            </w:r>
          </w:p>
        </w:tc>
      </w:tr>
      <w:tr w:rsidR="002C6402" w:rsidRPr="00792AC9" w14:paraId="322FEECA" w14:textId="77777777" w:rsidTr="00D412C1">
        <w:trPr>
          <w:trHeight w:val="282"/>
        </w:trPr>
        <w:tc>
          <w:tcPr>
            <w:tcW w:w="8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F47E7E" w14:textId="77777777" w:rsidR="00D92485" w:rsidRDefault="00D92485" w:rsidP="00D9248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94" w:type="pct"/>
            <w:gridSpan w:val="2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EC45D" w14:textId="6F2CF8F8" w:rsidR="00D92485" w:rsidRDefault="003A752F" w:rsidP="00D9248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Si oui, précisez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7" w:name="Texte22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7"/>
          </w:p>
        </w:tc>
      </w:tr>
      <w:tr w:rsidR="003A752F" w:rsidRPr="00792AC9" w14:paraId="19DC86E4" w14:textId="77777777" w:rsidTr="007F376E">
        <w:trPr>
          <w:trHeight w:val="113"/>
        </w:trPr>
        <w:tc>
          <w:tcPr>
            <w:tcW w:w="5000" w:type="pct"/>
            <w:gridSpan w:val="2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44308" w14:textId="77777777" w:rsidR="003A752F" w:rsidRPr="003A752F" w:rsidRDefault="003A752F" w:rsidP="00D92485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3A752F" w:rsidRPr="00792AC9" w14:paraId="337C36A2" w14:textId="77777777" w:rsidTr="007F376E">
        <w:trPr>
          <w:trHeight w:val="282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1D6B2BCE" w14:textId="6AE605C0" w:rsidR="003A752F" w:rsidRPr="00A7228A" w:rsidRDefault="0098507D" w:rsidP="00D92485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À</w:t>
            </w:r>
            <w:r w:rsidR="003A752F" w:rsidRPr="00A7228A">
              <w:rPr>
                <w:rFonts w:ascii="Garamond" w:hAnsi="Garamond"/>
                <w:b/>
                <w:bCs/>
                <w:sz w:val="24"/>
                <w:szCs w:val="24"/>
              </w:rPr>
              <w:t xml:space="preserve"> quelle fréquence les comportements suivants sont-ils observés chez l’enfant ? </w:t>
            </w:r>
          </w:p>
        </w:tc>
      </w:tr>
      <w:tr w:rsidR="002C6402" w:rsidRPr="00792AC9" w14:paraId="747E8B76" w14:textId="77777777" w:rsidTr="00D412C1">
        <w:trPr>
          <w:trHeight w:val="397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5EE9" w14:textId="58E5991C" w:rsidR="003A752F" w:rsidRPr="00DD0F8D" w:rsidRDefault="003A752F" w:rsidP="00DD0F8D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Comportement</w:t>
            </w:r>
          </w:p>
        </w:tc>
        <w:tc>
          <w:tcPr>
            <w:tcW w:w="6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70EE6" w14:textId="7575E062" w:rsidR="003A752F" w:rsidRPr="0013723D" w:rsidRDefault="003A752F" w:rsidP="00DD0F8D">
            <w:pPr>
              <w:jc w:val="center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13723D">
              <w:rPr>
                <w:rFonts w:ascii="Garamond" w:hAnsi="Garamond"/>
                <w:b/>
                <w:bCs/>
                <w:sz w:val="20"/>
                <w:szCs w:val="20"/>
              </w:rPr>
              <w:t>Tous les jours</w:t>
            </w:r>
          </w:p>
        </w:tc>
        <w:tc>
          <w:tcPr>
            <w:tcW w:w="7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69DE" w14:textId="42CC3C28" w:rsidR="003A752F" w:rsidRPr="0013723D" w:rsidRDefault="003A752F" w:rsidP="00DD0F8D">
            <w:pPr>
              <w:jc w:val="center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13723D">
              <w:rPr>
                <w:rFonts w:ascii="Garamond" w:hAnsi="Garamond"/>
                <w:b/>
                <w:bCs/>
                <w:sz w:val="20"/>
                <w:szCs w:val="20"/>
              </w:rPr>
              <w:t>Régulièrement</w:t>
            </w:r>
          </w:p>
        </w:tc>
        <w:tc>
          <w:tcPr>
            <w:tcW w:w="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13B19" w14:textId="36D32CAA" w:rsidR="003A752F" w:rsidRPr="0013723D" w:rsidRDefault="003A752F" w:rsidP="00DD0F8D">
            <w:pPr>
              <w:jc w:val="center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13723D">
              <w:rPr>
                <w:rFonts w:ascii="Garamond" w:hAnsi="Garamond"/>
                <w:b/>
                <w:bCs/>
                <w:sz w:val="20"/>
                <w:szCs w:val="20"/>
              </w:rPr>
              <w:t>Rarement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B1C6F" w14:textId="1CF44E94" w:rsidR="003A752F" w:rsidRPr="0013723D" w:rsidRDefault="003A752F" w:rsidP="00DD0F8D">
            <w:pPr>
              <w:jc w:val="center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13723D">
              <w:rPr>
                <w:rFonts w:ascii="Garamond" w:hAnsi="Garamond"/>
                <w:b/>
                <w:bCs/>
                <w:sz w:val="20"/>
                <w:szCs w:val="20"/>
              </w:rPr>
              <w:t>Jamais</w:t>
            </w:r>
          </w:p>
        </w:tc>
      </w:tr>
      <w:tr w:rsidR="002C6402" w:rsidRPr="00792AC9" w14:paraId="7D5EC4E8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A85DA" w14:textId="15F1837B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Agressivité envers autrui (frappe, pousse, etc.)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248035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A9DEDC9" w14:textId="4AE93F23" w:rsidR="00A7228A" w:rsidRDefault="00A7228A" w:rsidP="003A752F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978984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7B81FF3" w14:textId="204A19DB" w:rsidR="00A7228A" w:rsidRDefault="00A7228A" w:rsidP="003A752F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596860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DAE5E5C" w14:textId="2C42E026" w:rsidR="00A7228A" w:rsidRDefault="00A7228A" w:rsidP="003A752F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208186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566A1EC" w14:textId="228EEF1E" w:rsidR="00A7228A" w:rsidRDefault="00A7228A" w:rsidP="003A752F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2ECA140A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C9A27E" w14:textId="6496CB3E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Agressivité envers lui-même (se frappe)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1181007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E6B88A6" w14:textId="3B8EFEFA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624543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E663015" w14:textId="77D8A32B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420134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14F5F10" w14:textId="4CF8AD78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02701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CFE9C96" w14:textId="7B23B061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3AF2093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B1F27" w14:textId="18C68285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Brise le matériel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1556657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A070E09" w14:textId="45B940EB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235294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BB23434" w14:textId="61699EE3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360864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E898CED" w14:textId="4CDBFA00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138492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DF0385D" w14:textId="1E2BDF36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51FCC3A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4C482D" w14:textId="2CFB5570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Crache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566723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079C9DA" w14:textId="05F9EB8C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425996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B41926D" w14:textId="5FCE053E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837890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D9B3E75" w14:textId="7DABFBE1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033263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7B7E6D8" w14:textId="49EAD735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1540D45B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ED968" w14:textId="22763046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Crie ou hurle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385648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0675301" w14:textId="58C714B9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2058733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6E8409B" w14:textId="6872D758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797294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7033BB9" w14:textId="18BC3884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290320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216F1A4" w14:textId="07D0E8DD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7EF70B3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84FB73" w14:textId="354731FC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Est influencé par les autres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882553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EAF6955" w14:textId="74AD3A45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907642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A68B3C7" w14:textId="34A1630D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362978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DC5A139" w14:textId="2E61B879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821541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1C6EFF0" w14:textId="75EED01F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51150B95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38DFC" w14:textId="17704630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Fabule (invente des histoires)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477509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EEAFA5A" w14:textId="120F49EA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438634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79327A2" w14:textId="6F935B77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46079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36462FE" w14:textId="0328CCAF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61513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D368EE8" w14:textId="4F411124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2E257C1B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6A7B21" w14:textId="3174F355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Fatigue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052834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60271FD" w14:textId="514BF2C2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51469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6DBB7F2" w14:textId="69ACDF14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781178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62CB23A" w14:textId="27F703F8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6434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BBE49E3" w14:textId="4A6004AE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150F54BE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BB2767" w14:textId="06DA9458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Fugue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80535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6E371A2" w14:textId="46A5F100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052118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E8B3E2D" w14:textId="671B5DE2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995225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EDD1484" w14:textId="1FED9732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2099282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26919CC" w14:textId="78CE28CF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D4729AE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8E2A9" w14:textId="77777777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Intolérance aux bruits</w:t>
            </w:r>
          </w:p>
          <w:p w14:paraId="25DCCD13" w14:textId="224B0675" w:rsidR="00474EFD" w:rsidRDefault="00474EFD" w:rsidP="00A7228A">
            <w:pPr>
              <w:rPr>
                <w:rFonts w:ascii="Garamond" w:hAnsi="Garamond"/>
                <w:sz w:val="24"/>
                <w:szCs w:val="24"/>
              </w:rPr>
            </w:pPr>
          </w:p>
        </w:tc>
        <w:sdt>
          <w:sdtPr>
            <w:rPr>
              <w:rFonts w:ascii="Garamond" w:hAnsi="Garamond"/>
              <w:sz w:val="24"/>
              <w:szCs w:val="24"/>
            </w:rPr>
            <w:id w:val="-1258832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2B41D22" w14:textId="7423ECD9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774232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2CE62E9" w14:textId="214233C6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411590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2B5825F" w14:textId="03C8FEFC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978874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8576EEC" w14:textId="50EACB09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1B8CB943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119B" w14:textId="6A2623C4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lastRenderedPageBreak/>
              <w:t>Comportement</w:t>
            </w:r>
          </w:p>
        </w:tc>
        <w:tc>
          <w:tcPr>
            <w:tcW w:w="6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35049" w14:textId="54370579" w:rsidR="002C6402" w:rsidRPr="00474EFD" w:rsidRDefault="002C6402" w:rsidP="002C6402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474EFD">
              <w:rPr>
                <w:rFonts w:ascii="Garamond" w:hAnsi="Garamond"/>
                <w:b/>
                <w:bCs/>
                <w:sz w:val="20"/>
                <w:szCs w:val="20"/>
              </w:rPr>
              <w:t>Tous les jours</w:t>
            </w:r>
          </w:p>
        </w:tc>
        <w:tc>
          <w:tcPr>
            <w:tcW w:w="7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C65A" w14:textId="5DD9C2AE" w:rsidR="002C6402" w:rsidRPr="00474EFD" w:rsidRDefault="002C6402" w:rsidP="002C6402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474EFD">
              <w:rPr>
                <w:rFonts w:ascii="Garamond" w:hAnsi="Garamond"/>
                <w:b/>
                <w:bCs/>
                <w:sz w:val="20"/>
                <w:szCs w:val="20"/>
              </w:rPr>
              <w:t>Régulièrement</w:t>
            </w:r>
          </w:p>
        </w:tc>
        <w:tc>
          <w:tcPr>
            <w:tcW w:w="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54FA0" w14:textId="060E713E" w:rsidR="002C6402" w:rsidRPr="00474EFD" w:rsidRDefault="002C6402" w:rsidP="002C6402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474EFD">
              <w:rPr>
                <w:rFonts w:ascii="Garamond" w:hAnsi="Garamond"/>
                <w:b/>
                <w:bCs/>
                <w:sz w:val="20"/>
                <w:szCs w:val="20"/>
              </w:rPr>
              <w:t>Rarement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C7A4C" w14:textId="731B1DCE" w:rsidR="002C6402" w:rsidRPr="00474EFD" w:rsidRDefault="002C6402" w:rsidP="002C6402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474EFD">
              <w:rPr>
                <w:rFonts w:ascii="Garamond" w:hAnsi="Garamond"/>
                <w:b/>
                <w:bCs/>
                <w:sz w:val="20"/>
                <w:szCs w:val="20"/>
              </w:rPr>
              <w:t>Jamais</w:t>
            </w:r>
          </w:p>
        </w:tc>
      </w:tr>
      <w:tr w:rsidR="002C6402" w:rsidRPr="00792AC9" w14:paraId="5628DF3A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FC9AC2" w14:textId="5020052B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Lance des objets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172378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5C9D4A7" w14:textId="6F28F0E5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059365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AEFCBC7" w14:textId="10AE8345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938661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C698B93" w14:textId="11EEAE2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402879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81C7106" w14:textId="0C9B0D7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7A5B71A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2B08E7" w14:textId="29369DFE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Ment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495343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C015CC2" w14:textId="6C55A4F7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987464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B506C52" w14:textId="397D5583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99584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7586AB8" w14:textId="1846637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30525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602E205" w14:textId="5F62ED7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6A53A1A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3732B8" w14:textId="6FA6516D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Mord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859734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BA19315" w14:textId="6053204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295984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0948F75" w14:textId="700AF9B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980534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E5034AC" w14:textId="701A05B1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105378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6019B07" w14:textId="31594406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5511FDAC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A9B5D" w14:textId="32A3905C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N’écoute pas les consignes et les règles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859275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5170F90" w14:textId="4B6DF9C1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548154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0BCB372" w14:textId="55133FE6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73184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23CF5BB" w14:textId="5E872BC7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976449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7ABCE31" w14:textId="02A7473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8E2261E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06E616" w14:textId="2F81E04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Pousse les autres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235323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2B59136" w14:textId="1890F47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530188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A90BFCD" w14:textId="0BFFA246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293987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E1AE6A0" w14:textId="69010283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554546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90E6915" w14:textId="66CA466F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3882D266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CF1B7" w14:textId="77445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Réaction négative aux changements d’activités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47852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901CE99" w14:textId="7E19C8A0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64535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55FAA9D" w14:textId="3E32A87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888678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220F325" w14:textId="3875F7A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142463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51CAF6E" w14:textId="20AACFB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33319669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321DA" w14:textId="368ED018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Réaction négative aux imprévus et stimuli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1023203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6F69CB5" w14:textId="4F5E5C2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637154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DE6B6E7" w14:textId="7202C43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363251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7038C04" w14:textId="6F2DA58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7731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E1F55F7" w14:textId="453507EF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2EC1245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2708D9" w14:textId="7BF84690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S’isole des autres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795517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48B5908" w14:textId="7789E99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752583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0E34678" w14:textId="00D3E31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467785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A135D22" w14:textId="5BBC7021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447430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3E8BECA" w14:textId="67267C5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7C71D123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E1A69" w14:textId="52E3D054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Se cache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490608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8D7F7A6" w14:textId="744430A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255477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0447C6A" w14:textId="770C3170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342510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E65B191" w14:textId="29D198B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692347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E59F752" w14:textId="68DD58A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2AE9827C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E26FE" w14:textId="61D8D6F1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Se fâche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184208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4CAB51D" w14:textId="389B8AE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763196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F930760" w14:textId="422BE2EF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558290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68EF904" w14:textId="28ADB4B5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574806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5F3F421" w14:textId="2AFA3AF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2D17699D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C0540" w14:textId="598D03F1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Tire les cheveux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731354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7125EF1" w14:textId="4B1B5DA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200856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6D0EC3C" w14:textId="5446216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806557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803ABD6" w14:textId="217CD8E5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5312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FE41C1D" w14:textId="4D99868F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11917237" w14:textId="77777777" w:rsidTr="00D412C1">
        <w:trPr>
          <w:trHeight w:val="282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9A34CE" w14:textId="0A03566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Utilise un langage inapproprié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2011869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0E8ABF6" w14:textId="439BE01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9367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919D023" w14:textId="7EC4DEA4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157758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E52AB67" w14:textId="619E45C4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364794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4865C57" w14:textId="3F761C6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5C4DB97B" w14:textId="77777777" w:rsidTr="007F376E">
        <w:trPr>
          <w:trHeight w:val="44"/>
        </w:trPr>
        <w:tc>
          <w:tcPr>
            <w:tcW w:w="5000" w:type="pct"/>
            <w:gridSpan w:val="22"/>
            <w:tcBorders>
              <w:bottom w:val="single" w:sz="4" w:space="0" w:color="auto"/>
            </w:tcBorders>
            <w:vAlign w:val="bottom"/>
          </w:tcPr>
          <w:p w14:paraId="442BB864" w14:textId="7A09E8AF" w:rsidR="002C6402" w:rsidRPr="00E56D62" w:rsidRDefault="002C6402" w:rsidP="002C6402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2C6402" w:rsidRPr="00792AC9" w14:paraId="607FCED7" w14:textId="77777777" w:rsidTr="007F376E">
        <w:trPr>
          <w:trHeight w:val="283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1616581" w14:textId="23F0903E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Quelles sont les interventions que l’accompagnateur doit privilégier lors de ces comportements ?</w:t>
            </w:r>
            <w:r w:rsidRPr="00A7228A">
              <w:rPr>
                <w:rFonts w:ascii="Garamond" w:hAnsi="Garamond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C6402" w:rsidRPr="00792AC9" w14:paraId="796821C3" w14:textId="77777777" w:rsidTr="007F376E">
        <w:trPr>
          <w:trHeight w:val="282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6A942" w14:textId="559AF79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sz w:val="20"/>
                <w:szCs w:val="20"/>
              </w:rPr>
              <w:t>Exemple : rappel des consignes, stimulation par la participation, horaire et gestion du temps, récompenses, pictogrammes, etc.</w:t>
            </w:r>
          </w:p>
        </w:tc>
      </w:tr>
      <w:tr w:rsidR="002C6402" w:rsidRPr="00792AC9" w14:paraId="522DF5B3" w14:textId="77777777" w:rsidTr="007F376E">
        <w:trPr>
          <w:trHeight w:val="1701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2A21" w14:textId="4415157A" w:rsidR="002C6402" w:rsidRDefault="00212F1A" w:rsidP="002C6402">
            <w:pPr>
              <w:spacing w:before="24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23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28" w:name="Texte23"/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8"/>
          </w:p>
        </w:tc>
      </w:tr>
      <w:tr w:rsidR="002C6402" w:rsidRPr="00792AC9" w14:paraId="5A43D2EF" w14:textId="77777777" w:rsidTr="007F376E">
        <w:trPr>
          <w:trHeight w:val="107"/>
        </w:trPr>
        <w:tc>
          <w:tcPr>
            <w:tcW w:w="5000" w:type="pct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14:paraId="6DE7375D" w14:textId="77777777" w:rsidR="002C6402" w:rsidRPr="00F54FCF" w:rsidRDefault="002C6402" w:rsidP="002C6402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2C6402" w:rsidRPr="00792AC9" w14:paraId="4CFF4051" w14:textId="77777777" w:rsidTr="007F376E">
        <w:trPr>
          <w:trHeight w:val="107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E50CE19" w14:textId="2F3C2F9D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Désorganisation</w:t>
            </w:r>
          </w:p>
        </w:tc>
      </w:tr>
      <w:tr w:rsidR="002C6402" w:rsidRPr="00792AC9" w14:paraId="17A6C3CB" w14:textId="77777777" w:rsidTr="007F376E">
        <w:trPr>
          <w:trHeight w:val="107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AB00" w14:textId="176212B5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Est-ce que l’enfant peut se désorganiser ?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541005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Oui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923529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Non</w:t>
            </w:r>
          </w:p>
        </w:tc>
      </w:tr>
      <w:tr w:rsidR="002C6402" w:rsidRPr="00792AC9" w14:paraId="53E8E694" w14:textId="77777777" w:rsidTr="007F376E">
        <w:trPr>
          <w:trHeight w:val="107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8794" w14:textId="6F905699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Quels sont les signes précurseurs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3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29" w:name="Texte43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9"/>
          </w:p>
          <w:p w14:paraId="73EC864B" w14:textId="357733EB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C6402" w:rsidRPr="00792AC9" w14:paraId="3050A1D6" w14:textId="77777777" w:rsidTr="007F376E">
        <w:trPr>
          <w:trHeight w:val="107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65BF" w14:textId="5C57F1A1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Comment l’accompagnateur devrait-il intervenir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4"/>
                  <w:enabled/>
                  <w:calcOnExit w:val="0"/>
                  <w:textInput>
                    <w:maxLength w:val="140"/>
                  </w:textInput>
                </w:ffData>
              </w:fldChar>
            </w:r>
            <w:bookmarkStart w:id="30" w:name="Texte44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30"/>
          </w:p>
          <w:p w14:paraId="12465C53" w14:textId="14C67C8A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C6402" w:rsidRPr="00792AC9" w14:paraId="1BA03F74" w14:textId="77777777" w:rsidTr="007F376E">
        <w:trPr>
          <w:trHeight w:val="113"/>
        </w:trPr>
        <w:tc>
          <w:tcPr>
            <w:tcW w:w="5000" w:type="pct"/>
            <w:gridSpan w:val="2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CDBB89" w14:textId="77777777" w:rsidR="002C6402" w:rsidRPr="00DD0F8D" w:rsidRDefault="002C6402" w:rsidP="002C6402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2C6402" w:rsidRPr="00792AC9" w14:paraId="0F094306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7DB3190" w14:textId="3F76D0FB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L’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>a</w:t>
            </w: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ccompagnateur devra soutenir et aider l’enfant à quelle fréquence dans les situations suivantes ?</w:t>
            </w:r>
          </w:p>
        </w:tc>
      </w:tr>
      <w:tr w:rsidR="002C6402" w:rsidRPr="00792AC9" w14:paraId="68FF83DC" w14:textId="77777777" w:rsidTr="00D412C1">
        <w:trPr>
          <w:trHeight w:val="340"/>
        </w:trPr>
        <w:tc>
          <w:tcPr>
            <w:tcW w:w="24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AC822" w14:textId="110AE55D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Situation</w:t>
            </w:r>
          </w:p>
        </w:tc>
        <w:tc>
          <w:tcPr>
            <w:tcW w:w="6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CB9F5" w14:textId="3BD9AF75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Aide en tout temps</w:t>
            </w:r>
          </w:p>
        </w:tc>
        <w:tc>
          <w:tcPr>
            <w:tcW w:w="7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6E4A4" w14:textId="1B92B7CC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Aide de façon ponctuelle</w:t>
            </w:r>
          </w:p>
        </w:tc>
        <w:tc>
          <w:tcPr>
            <w:tcW w:w="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E2C24" w14:textId="722B4ED8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Aide verbale seulement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10592" w14:textId="3FC9CF71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Aucune aide nécessaire</w:t>
            </w:r>
          </w:p>
        </w:tc>
      </w:tr>
      <w:tr w:rsidR="002C6402" w:rsidRPr="00792AC9" w14:paraId="083AF22F" w14:textId="77777777" w:rsidTr="00D412C1">
        <w:trPr>
          <w:trHeight w:val="34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AA17804" w14:textId="64AB2AB0" w:rsidR="002C6402" w:rsidRPr="00DD0F8D" w:rsidRDefault="002C6402" w:rsidP="002C6402">
            <w:pPr>
              <w:ind w:left="113" w:right="113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Participation et intégration</w:t>
            </w: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FE8D1" w14:textId="30B61488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 w:rsidRPr="00391302">
              <w:rPr>
                <w:rFonts w:ascii="Garamond" w:hAnsi="Garamond"/>
                <w:sz w:val="24"/>
                <w:szCs w:val="24"/>
              </w:rPr>
              <w:t>Participer aux activités aquatiques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612976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C635EC8" w14:textId="35E5F6FB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535034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B381C17" w14:textId="0E75C70B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362971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29A5488" w14:textId="73759C1A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65314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5A9A564" w14:textId="36B37CFE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79CF5C0F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1CE9F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973C" w14:textId="464A4303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Participer aux activités nécessitant la motricité globale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211500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7B69ABB" w14:textId="0A6E9C2C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070186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35AF224" w14:textId="60FD630A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09383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30832BC" w14:textId="37A70D71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031156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C8F201A" w14:textId="62D35E16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24889FB8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DC2EE1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F57D6" w14:textId="57CCAA27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Participer aux activités nécessitant la motricité fine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270782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7D98E5F" w14:textId="4A05D7D7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167389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037C65A" w14:textId="2124DF11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025289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6C13D7F" w14:textId="3C3F56D2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907769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E60D999" w14:textId="62C46FC9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3FB9B7A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15C4FA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28974" w14:textId="158BB97A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Attraper un ballon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750349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ED010CB" w14:textId="75E41225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825497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F20F391" w14:textId="560D5E85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27717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E2CE7E2" w14:textId="1F3E5112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769040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BC87349" w14:textId="380F83E3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1CBC75DA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9D1B81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51048" w14:textId="3B40ACC5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Comprendre les consignes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340698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4BE93FE" w14:textId="09DF9CB0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988544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E40383D" w14:textId="3340D6BF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292514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0BA4225" w14:textId="7749C6AC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928110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48851F2" w14:textId="5377E027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7B6993E9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5A10F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0BD67" w14:textId="2889CE1D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Courir pendant une certaine période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730539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01EE31E" w14:textId="0B0DE34E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571536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BFBF9C5" w14:textId="68AEF371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89732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CA9EEC8" w14:textId="227EA41C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55648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E3A3E01" w14:textId="60F3972F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D3FB5E2" w14:textId="77777777" w:rsidTr="00D412C1">
        <w:trPr>
          <w:trHeight w:val="340"/>
        </w:trPr>
        <w:tc>
          <w:tcPr>
            <w:tcW w:w="24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CA317" w14:textId="49EC70C1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Situation</w:t>
            </w:r>
          </w:p>
        </w:tc>
        <w:tc>
          <w:tcPr>
            <w:tcW w:w="6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98FDB" w14:textId="0EAE797A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Aide en tout temps</w:t>
            </w:r>
          </w:p>
        </w:tc>
        <w:tc>
          <w:tcPr>
            <w:tcW w:w="7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0B0FB" w14:textId="5676FD3C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Aide de façon ponctuelle</w:t>
            </w:r>
          </w:p>
        </w:tc>
        <w:tc>
          <w:tcPr>
            <w:tcW w:w="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60A8" w14:textId="2DDDBE51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Aide verbale seulement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CDD7" w14:textId="2EDAE2E6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Aucune aide nécessaire</w:t>
            </w:r>
          </w:p>
        </w:tc>
      </w:tr>
      <w:tr w:rsidR="002C6402" w:rsidRPr="00792AC9" w14:paraId="30C96298" w14:textId="77777777" w:rsidTr="00D412C1">
        <w:trPr>
          <w:trHeight w:val="34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581EEB0" w14:textId="2A62A89D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Participation et intégration</w:t>
            </w: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EB519" w14:textId="3B362DE9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Être dans une foule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3148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D664DC8" w14:textId="5CAE01EE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890854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8C2D95C" w14:textId="4B859DDC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072973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61960E3" w14:textId="2EC76E84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741597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6A69C5D" w14:textId="00827ADF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C894D72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AA9D7A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81D12" w14:textId="426E399E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Interagir avec les autres enfants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908540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2302DE0" w14:textId="2BF5A915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348688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D5CF19F" w14:textId="3754630B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993367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1AE355B" w14:textId="3B4B4F9D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50235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341C0AD" w14:textId="78A5844A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66A31D2A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10E58F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37711" w14:textId="4A1037B3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Interagir avec les animateurs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35145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33B9207" w14:textId="299E2ACA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740130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F5E01FE" w14:textId="29D9184D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286013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47F32E2" w14:textId="10EC9995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080520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ECFD820" w14:textId="4A7F147B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3308D59D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27AFB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4DED3" w14:textId="45C08BC7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Jouer à des jeux d’équipe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2118635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BE53738" w14:textId="44CBB357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420330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3842ED8" w14:textId="00042B05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977954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105E397" w14:textId="2E7BACC6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287663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9F910DE" w14:textId="5BA38B7B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0E7FD28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387D08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1864E" w14:textId="003E5941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Participer aux grands rassemblements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5672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C2A357B" w14:textId="619D161C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993329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A526CAE" w14:textId="414DC1F7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104338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71FFD24" w14:textId="7FD6C798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613983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13F352E" w14:textId="2D3A7767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1CD5A4AD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F52226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BC414" w14:textId="28CEF665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S’intégrer dans un groupe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308832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C0DF68E" w14:textId="68C6682A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02637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EB85D68" w14:textId="2378B291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791827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1E444FB" w14:textId="27CE81B0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889760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D374819" w14:textId="7D9F74FD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5041A4FC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394DE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E5A3" w14:textId="317B3AD7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Se placer en rang, suivre le groupe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358440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0A061A8" w14:textId="03D2A37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974659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3CF096E" w14:textId="42D61C2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850689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8A9788F" w14:textId="2B0374D7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098245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882E2BF" w14:textId="3EA62011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63B5ECC9" w14:textId="77777777" w:rsidTr="00D412C1">
        <w:trPr>
          <w:trHeight w:val="34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extDirection w:val="btLr"/>
            <w:vAlign w:val="center"/>
          </w:tcPr>
          <w:p w14:paraId="23A92D38" w14:textId="10511D51" w:rsidR="002C6402" w:rsidRPr="00DD0F8D" w:rsidRDefault="002C6402" w:rsidP="002C6402">
            <w:pPr>
              <w:ind w:left="113" w:right="113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Autonomie et sécurité</w:t>
            </w: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1EC77B7" w14:textId="4ABA5D90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S’habiller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2146542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7B994CE" w14:textId="62B7FEBB" w:rsidR="002C6402" w:rsidRPr="00DD0F8D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8852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458E56E9" w14:textId="5707EDF1" w:rsidR="002C6402" w:rsidRPr="00DD0F8D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567253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00A90BB4" w14:textId="66401A81" w:rsidR="002C6402" w:rsidRPr="00DD0F8D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067341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7032B0CF" w14:textId="4445AC8B" w:rsidR="002C6402" w:rsidRPr="00DD0F8D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3575DF34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8193CBA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3B7D77" w14:textId="2BE6B0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Gérer ses effets personnels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029943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64492C86" w14:textId="2940CC7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204266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663DF8E7" w14:textId="6910ECEF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703071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7282A928" w14:textId="495E8CB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326124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9A04B4F" w14:textId="4B4997B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3964278A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5E5A679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305EC8" w14:textId="3CF217C3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Aller aux toilettes (essuyer)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2143953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08B0C4A6" w14:textId="46159814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997712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0074CB4E" w14:textId="344AD630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686041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BA82F41" w14:textId="3607BC17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581059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E2981C5" w14:textId="61C7913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563FF1C5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0598C5F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66AC458" w14:textId="364F219A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Changer sa protection (couche, pull-ups)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171176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58FB47C6" w14:textId="5714E31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751348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3AFD4EAC" w14:textId="57595514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950473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22BFEADD" w14:textId="1921CB0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46554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37A1D39D" w14:textId="40771241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6A3F5660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B9513ED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12A74AB" w14:textId="37729C49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Effectuer ses soins personnels (laver les mains, visage)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23950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74CA8A7A" w14:textId="3A72ABC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353801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92F59AB" w14:textId="5C357A2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713624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488FA599" w14:textId="0A9C7AE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578591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49D0CC6D" w14:textId="3024652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29D2317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4FD6D43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95588CA" w14:textId="40670963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Éviter de se mettre en situation de danger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39429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16DAB57" w14:textId="66ACBE61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18720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3752E90B" w14:textId="0C10721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218508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02C32CEE" w14:textId="6DF4E66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2082170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49F6973" w14:textId="67387474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2A96ECDE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52F287E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D312A49" w14:textId="0E9D5669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Boire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15681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72301B6B" w14:textId="2D057F5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580600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3A98BD1A" w14:textId="46F3ED9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670141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09B5136" w14:textId="16EEE61E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2144960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31873206" w14:textId="65FED713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1DB563B2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EC4A1D6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8153F9" w14:textId="6A3E50EB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S’alimenter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171245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47F715E" w14:textId="38B3F3DF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5533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782CEB00" w14:textId="1FE004F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42149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6E40669E" w14:textId="3ACAE123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131481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37ADB2E9" w14:textId="55208EF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B2C6E71" w14:textId="77777777" w:rsidTr="002C6402">
        <w:trPr>
          <w:trHeight w:val="685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63787" w14:textId="160459A5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bookmarkStart w:id="31" w:name="Texte24"/>
          </w:p>
        </w:tc>
        <w:bookmarkEnd w:id="31"/>
        <w:tc>
          <w:tcPr>
            <w:tcW w:w="4674" w:type="pct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EA92CE8" w14:textId="69EA5908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Votre enfant a-t-il une diète spéciale ?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93170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Non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44125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Oui, précisez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0"/>
                  </w:textInput>
                </w:ffData>
              </w:fldChar>
            </w:r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2C6402" w:rsidRPr="00792AC9" w14:paraId="65A8AE0D" w14:textId="77777777" w:rsidTr="00D412C1">
        <w:trPr>
          <w:trHeight w:val="34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A4FE789" w14:textId="0FF406EB" w:rsidR="002C6402" w:rsidRPr="00AE5BC5" w:rsidRDefault="002C6402" w:rsidP="002C6402">
            <w:pPr>
              <w:ind w:left="113" w:right="113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7F376E">
              <w:rPr>
                <w:rFonts w:ascii="Garamond" w:hAnsi="Garamond"/>
                <w:b/>
                <w:bCs/>
                <w:sz w:val="24"/>
                <w:szCs w:val="24"/>
              </w:rPr>
              <w:t>Déplac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>e</w:t>
            </w:r>
            <w:r w:rsidRPr="007F376E">
              <w:rPr>
                <w:rFonts w:ascii="Garamond" w:hAnsi="Garamond"/>
                <w:b/>
                <w:bCs/>
                <w:sz w:val="24"/>
                <w:szCs w:val="24"/>
              </w:rPr>
              <w:t>ments</w:t>
            </w:r>
          </w:p>
        </w:tc>
        <w:tc>
          <w:tcPr>
            <w:tcW w:w="207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8BA1B" w14:textId="7F296D05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Marcher sur une surface accidentée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900952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9D86897" w14:textId="691A80CE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856801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E3126F8" w14:textId="38CC4347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482735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EB0E830" w14:textId="0F76B73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2142151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3C84915" w14:textId="5204BD2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6980555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6B8A0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58920" w14:textId="7823BC9A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Marcher sur de longue distance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379922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CFA508A" w14:textId="5811F6F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543496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9F095A7" w14:textId="443B8844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494379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DA9E123" w14:textId="3AE77730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608341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92EE1C5" w14:textId="5CD44826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AE0DFD2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452447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D64D3" w14:textId="6EA9F6DE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Monter et descendre les escaliers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903986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161D2DC" w14:textId="1E3900A6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321552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0E32474" w14:textId="0BDA931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50063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4FA4A96" w14:textId="5B4A527E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760105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10C2B2C" w14:textId="4D4B83E3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5191BC08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F84E58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27DED" w14:textId="70B1E742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Se déplacer à l’intérieur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340775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205E5E2" w14:textId="08524293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719173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750E173" w14:textId="56D0A7C4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357708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4E5C427" w14:textId="1DC0E40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5321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DA30207" w14:textId="0BF94BA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369BBC2C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9FA62B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67161" w14:textId="2C97E20F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Se déplacer à l’extérieur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432657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3283ABA" w14:textId="46908EC7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610748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961DD04" w14:textId="32C23CE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905492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A68CE6D" w14:textId="60A81CF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849517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1C3FBB2" w14:textId="2C6C643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35381E59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E612D8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DD62A" w14:textId="07020E4D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Traverser une rue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2070532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5BDE01A" w14:textId="4C9DB83E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583453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04B0CEE" w14:textId="59B2067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661614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A3BC4DF" w14:textId="1DAF5C00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878980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1FCAAFA" w14:textId="6B693221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BEE621A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0BDDCD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8B64D" w14:textId="30DA1603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Prendre l’autobus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421249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F865D9F" w14:textId="2E24C813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44457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0C278B2" w14:textId="541C520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806464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F9D3FFE" w14:textId="5D848BB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835808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EACF2DF" w14:textId="40F016B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23120C53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758E7F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674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EA3AF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Est-ce que l’enfant utilise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23840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Fauteuil roulant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6045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Déambulateur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505873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Canne ou bâton de marche</w:t>
            </w:r>
            <w:r w:rsidR="008832E5">
              <w:rPr>
                <w:rFonts w:ascii="Garamond" w:hAnsi="Garamond"/>
                <w:sz w:val="24"/>
                <w:szCs w:val="24"/>
              </w:rPr>
              <w:t xml:space="preserve">    </w:t>
            </w:r>
          </w:p>
          <w:p w14:paraId="6CA2227D" w14:textId="2A1A7E28" w:rsidR="008832E5" w:rsidRDefault="000B677B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036088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32E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832E5">
              <w:rPr>
                <w:rFonts w:ascii="Garamond" w:hAnsi="Garamond"/>
                <w:sz w:val="24"/>
                <w:szCs w:val="24"/>
              </w:rPr>
              <w:t xml:space="preserve"> Autre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32" w:name="Texte47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32"/>
          </w:p>
        </w:tc>
      </w:tr>
      <w:tr w:rsidR="002C6402" w:rsidRPr="00792AC9" w14:paraId="735C7E31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E6A9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674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6F95" w14:textId="4B1ACC2C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Est-ce que l’enfant a besoin de soutien pour leur utilisation :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936284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Fauteuil roulant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2004115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Déambulateur     </w:t>
            </w:r>
          </w:p>
        </w:tc>
      </w:tr>
      <w:tr w:rsidR="002C6402" w:rsidRPr="00792AC9" w14:paraId="79B852ED" w14:textId="77777777" w:rsidTr="007F376E">
        <w:trPr>
          <w:trHeight w:val="58"/>
        </w:trPr>
        <w:tc>
          <w:tcPr>
            <w:tcW w:w="5000" w:type="pct"/>
            <w:gridSpan w:val="2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8746E9" w14:textId="77777777" w:rsidR="002C6402" w:rsidRPr="00C35A77" w:rsidRDefault="002C6402" w:rsidP="002C6402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2C6402" w:rsidRPr="00792AC9" w14:paraId="0C204859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2CF774B" w14:textId="6B0FC34C" w:rsidR="002C6402" w:rsidRPr="00C35A77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Informations complémentaires pour faciliter l’intégration de l’enfant au camp de jour </w:t>
            </w:r>
          </w:p>
        </w:tc>
      </w:tr>
      <w:tr w:rsidR="002C6402" w:rsidRPr="00792AC9" w14:paraId="6F24E342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43C9F" w14:textId="5B2A0B27" w:rsidR="002C6402" w:rsidRPr="00C35A77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35A77">
              <w:rPr>
                <w:rFonts w:ascii="Garamond" w:hAnsi="Garamond"/>
                <w:b/>
                <w:bCs/>
                <w:sz w:val="24"/>
                <w:szCs w:val="24"/>
              </w:rPr>
              <w:t>Quelles sont les passions</w:t>
            </w:r>
            <w:r w:rsidR="008832E5">
              <w:rPr>
                <w:rFonts w:ascii="Garamond" w:hAnsi="Garamond"/>
                <w:b/>
                <w:bCs/>
                <w:sz w:val="24"/>
                <w:szCs w:val="24"/>
              </w:rPr>
              <w:t>/ses centres d’intérêts</w:t>
            </w:r>
            <w:r w:rsidRPr="00C35A77">
              <w:rPr>
                <w:rFonts w:ascii="Garamond" w:hAnsi="Garamond"/>
                <w:b/>
                <w:bCs/>
                <w:sz w:val="24"/>
                <w:szCs w:val="24"/>
              </w:rPr>
              <w:t xml:space="preserve"> de l’enfant : </w: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begin">
                <w:ffData>
                  <w:name w:val="Texte27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bookmarkStart w:id="33" w:name="Texte27"/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end"/>
            </w:r>
            <w:bookmarkEnd w:id="33"/>
          </w:p>
          <w:p w14:paraId="27A7CE34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  <w:p w14:paraId="37FFBED1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  <w:p w14:paraId="4B2825A7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  <w:p w14:paraId="56B6C862" w14:textId="77777777" w:rsidR="008832E5" w:rsidRDefault="008832E5" w:rsidP="002C6402">
            <w:pPr>
              <w:rPr>
                <w:rFonts w:ascii="Garamond" w:hAnsi="Garamond"/>
                <w:sz w:val="24"/>
                <w:szCs w:val="24"/>
              </w:rPr>
            </w:pPr>
          </w:p>
          <w:p w14:paraId="5CD8403A" w14:textId="5E39491D" w:rsidR="008832E5" w:rsidRDefault="008832E5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C6402" w:rsidRPr="00792AC9" w14:paraId="780CF08D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58A12" w14:textId="44ECA3A6" w:rsidR="002C6402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Quelles sont les activités qu’il n’aime pas : </w: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begin">
                <w:ffData>
                  <w:name w:val="Texte2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34" w:name="Texte29"/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end"/>
            </w:r>
            <w:bookmarkEnd w:id="34"/>
          </w:p>
          <w:p w14:paraId="3D3B1277" w14:textId="5A1283D1" w:rsidR="002C6402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14:paraId="0F2E234D" w14:textId="56FCD9C4" w:rsidR="002C6402" w:rsidRPr="00C35A77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2C6402" w:rsidRPr="00792AC9" w14:paraId="04F495C8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F0292" w14:textId="12666782" w:rsidR="002C6402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Description de l’enfant et informations supplémentaires : </w: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begin">
                <w:ffData>
                  <w:name w:val="Texte30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35" w:name="Texte30"/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end"/>
            </w:r>
            <w:bookmarkEnd w:id="35"/>
          </w:p>
          <w:p w14:paraId="39CB193C" w14:textId="77777777" w:rsidR="002C6402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14:paraId="1E001A10" w14:textId="3F93F57A" w:rsidR="002C6402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2C6402" w:rsidRPr="00792AC9" w14:paraId="1230C64E" w14:textId="77777777" w:rsidTr="007F376E">
        <w:trPr>
          <w:trHeight w:val="58"/>
        </w:trPr>
        <w:tc>
          <w:tcPr>
            <w:tcW w:w="5000" w:type="pct"/>
            <w:gridSpan w:val="2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BC846B" w14:textId="77777777" w:rsidR="002C6402" w:rsidRPr="0000563D" w:rsidRDefault="002C6402" w:rsidP="002C6402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2C6402" w:rsidRPr="00792AC9" w14:paraId="17D71C50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61BFD83A" w14:textId="1A836D8A" w:rsidR="002C6402" w:rsidRDefault="002C6402" w:rsidP="002C6402">
            <w:pPr>
              <w:pStyle w:val="Titre1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5. Besoins en accompagnement </w:t>
            </w:r>
          </w:p>
        </w:tc>
      </w:tr>
      <w:tr w:rsidR="002C6402" w:rsidRPr="00792AC9" w14:paraId="1B718B0A" w14:textId="77777777" w:rsidTr="00D412C1">
        <w:trPr>
          <w:trHeight w:val="340"/>
        </w:trPr>
        <w:tc>
          <w:tcPr>
            <w:tcW w:w="240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26247" w14:textId="54C1D7D0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Est-il possible de jumeler l’enfant avec un autre jeune ? </w:t>
            </w:r>
          </w:p>
        </w:tc>
        <w:tc>
          <w:tcPr>
            <w:tcW w:w="259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DDBAE" w14:textId="5270099E" w:rsidR="002C6402" w:rsidRDefault="000B677B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461110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Oui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96775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Non    </w:t>
            </w:r>
          </w:p>
        </w:tc>
      </w:tr>
      <w:tr w:rsidR="002C6402" w:rsidRPr="00792AC9" w14:paraId="0D792077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8C45" w14:textId="337E644D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Ratio recommandé dans un CONTEXTE DE LOISIRS ET NON SCOLAIRE (bouge beaucoup, sorties, etc.)</w:t>
            </w:r>
          </w:p>
        </w:tc>
      </w:tr>
      <w:tr w:rsidR="002C6402" w:rsidRPr="00792AC9" w14:paraId="6149364F" w14:textId="77777777" w:rsidTr="00D412C1">
        <w:trPr>
          <w:trHeight w:val="340"/>
        </w:trPr>
        <w:tc>
          <w:tcPr>
            <w:tcW w:w="14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B504E" w14:textId="60871060" w:rsidR="002C6402" w:rsidRPr="00DD0F8D" w:rsidRDefault="000B677B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84828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1 pour 1</w:t>
            </w:r>
          </w:p>
        </w:tc>
        <w:tc>
          <w:tcPr>
            <w:tcW w:w="3543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9D625" w14:textId="0717E73B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L’enfant ne peut pas être jumelé avec un autre. Ses besoins nécessitent que l’accompagnateur soit en soutien constant.</w:t>
            </w:r>
          </w:p>
        </w:tc>
      </w:tr>
      <w:tr w:rsidR="002C6402" w:rsidRPr="00792AC9" w14:paraId="4116AD5F" w14:textId="77777777" w:rsidTr="00D412C1">
        <w:trPr>
          <w:trHeight w:val="340"/>
        </w:trPr>
        <w:tc>
          <w:tcPr>
            <w:tcW w:w="14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6A88" w14:textId="1C2D9488" w:rsidR="002C6402" w:rsidRDefault="000B677B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101687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1 pour 2</w:t>
            </w:r>
          </w:p>
        </w:tc>
        <w:tc>
          <w:tcPr>
            <w:tcW w:w="3543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BC33" w14:textId="008EF1AF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L’enfant peut être jumelé avec un autre enfant. L’accompagnateur doit apporter un soutien continuel, mais peut partager son temps entre les deux.</w:t>
            </w:r>
          </w:p>
        </w:tc>
      </w:tr>
      <w:tr w:rsidR="002C6402" w:rsidRPr="00792AC9" w14:paraId="4843F804" w14:textId="77777777" w:rsidTr="00D412C1">
        <w:trPr>
          <w:trHeight w:val="340"/>
        </w:trPr>
        <w:tc>
          <w:tcPr>
            <w:tcW w:w="14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DF5C9" w14:textId="3B511734" w:rsidR="002C6402" w:rsidRDefault="000B677B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1449768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1 pour 3</w:t>
            </w:r>
          </w:p>
        </w:tc>
        <w:tc>
          <w:tcPr>
            <w:tcW w:w="3543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AD897" w14:textId="10009D3F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L’enfant a besoin d’une surveillance et d’un encadrement dans les activités du camp de jour pour bien s’intégrer. IL peut être jumelé avec deux autres enfants.</w:t>
            </w:r>
          </w:p>
        </w:tc>
      </w:tr>
      <w:tr w:rsidR="002C6402" w:rsidRPr="00792AC9" w14:paraId="1CA35A5C" w14:textId="77777777" w:rsidTr="00D412C1">
        <w:trPr>
          <w:trHeight w:val="340"/>
        </w:trPr>
        <w:tc>
          <w:tcPr>
            <w:tcW w:w="14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0335E" w14:textId="4312C724" w:rsidR="002C6402" w:rsidRDefault="000B677B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537940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Intégration dans un groupe</w:t>
            </w:r>
          </w:p>
        </w:tc>
        <w:tc>
          <w:tcPr>
            <w:tcW w:w="3543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F768A" w14:textId="15778160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L’enfant a besoin d’une surveillance et d’un encadrement dans les activités pour bien s’intégrer. Il peut être intégré dans un groupe régulier avec un animateur supplémentaire pour s’assurer qu’il a bien compris les consignes, etc.</w:t>
            </w:r>
          </w:p>
        </w:tc>
      </w:tr>
      <w:tr w:rsidR="002C6402" w:rsidRPr="00792AC9" w14:paraId="4794C297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672E6" w14:textId="5A2D6054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Commentaires sur les besoins en accompagnement de l’enfant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1"/>
                  <w:enabled/>
                  <w:calcOnExit w:val="0"/>
                  <w:textInput>
                    <w:maxLength w:val="130"/>
                  </w:textInput>
                </w:ffData>
              </w:fldChar>
            </w:r>
            <w:bookmarkStart w:id="36" w:name="Texte31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36"/>
          </w:p>
          <w:p w14:paraId="35304633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  <w:p w14:paraId="1B2723CA" w14:textId="40165E66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C6402" w:rsidRPr="00792AC9" w14:paraId="42C84E73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8FAC0" w14:textId="52B360DF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Selon vous, dans quel groupe d’âge l’enfant doit-il être intégré afin que les activités soient adaptées à ses capacités et lui permettent une intégration réussie ?      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343318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5-6 ans 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779681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7-8 ans  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184131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9-10 ans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339313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11-12 ans</w:t>
            </w:r>
          </w:p>
        </w:tc>
      </w:tr>
      <w:tr w:rsidR="002C6402" w:rsidRPr="00792AC9" w14:paraId="63E4F148" w14:textId="77777777" w:rsidTr="007F376E">
        <w:trPr>
          <w:trHeight w:val="122"/>
        </w:trPr>
        <w:tc>
          <w:tcPr>
            <w:tcW w:w="5000" w:type="pct"/>
            <w:gridSpan w:val="2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ADDC2F" w14:textId="7D473699" w:rsidR="002C6402" w:rsidRPr="00FE5C39" w:rsidRDefault="002C6402" w:rsidP="002C6402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2C6402" w:rsidRPr="00792AC9" w14:paraId="2DA3FCCE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bottom"/>
          </w:tcPr>
          <w:p w14:paraId="3E390C91" w14:textId="08C7BB03" w:rsidR="002C6402" w:rsidRDefault="002C6402" w:rsidP="002C6402">
            <w:pPr>
              <w:pStyle w:val="Titre1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6. Ressources œuvrant auprès de l’enfant </w:t>
            </w:r>
          </w:p>
        </w:tc>
      </w:tr>
      <w:tr w:rsidR="002C6402" w:rsidRPr="00792AC9" w14:paraId="6DAF5754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D4A7C" w14:textId="34EA014E" w:rsidR="002C6402" w:rsidRPr="00D11CED" w:rsidRDefault="002C6402" w:rsidP="002C6402">
            <w:pPr>
              <w:pStyle w:val="Titre1"/>
              <w:rPr>
                <w:rFonts w:ascii="Garamond" w:hAnsi="Garamond"/>
                <w:color w:val="auto"/>
                <w:sz w:val="24"/>
                <w:szCs w:val="24"/>
              </w:rPr>
            </w:pPr>
            <w:r w:rsidRPr="00D11CED">
              <w:rPr>
                <w:rFonts w:ascii="Garamond" w:hAnsi="Garamond"/>
                <w:color w:val="auto"/>
                <w:sz w:val="24"/>
                <w:szCs w:val="24"/>
              </w:rPr>
              <w:t xml:space="preserve">Services actuels : Santé et réadaptation </w:t>
            </w:r>
          </w:p>
        </w:tc>
      </w:tr>
      <w:tr w:rsidR="002C6402" w:rsidRPr="00792AC9" w14:paraId="3F77B212" w14:textId="77777777" w:rsidTr="002C6402">
        <w:trPr>
          <w:trHeight w:val="34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5B9FDEC" w14:textId="0A46AAB8" w:rsidR="002C6402" w:rsidRPr="00FE5C39" w:rsidRDefault="002C6402" w:rsidP="002C6402">
            <w:pPr>
              <w:ind w:left="113" w:right="113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FE5C39">
              <w:rPr>
                <w:rFonts w:ascii="Garamond" w:hAnsi="Garamond"/>
                <w:b/>
                <w:bCs/>
                <w:sz w:val="24"/>
                <w:szCs w:val="24"/>
              </w:rPr>
              <w:t>Première ressource</w:t>
            </w:r>
          </w:p>
        </w:tc>
        <w:tc>
          <w:tcPr>
            <w:tcW w:w="4674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F78BD" w14:textId="22F69A09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Nom et prénom du professionnel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37" w:name="Texte32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37"/>
            <w:r w:rsidR="006F4A97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2C6402" w:rsidRPr="00792AC9" w14:paraId="0BEE01B4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B6F194" w14:textId="77777777" w:rsidR="002C6402" w:rsidRPr="00FE5C39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E8A56" w14:textId="3218318E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Coordonnées téléphoniques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38" w:name="Texte33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38"/>
            <w:r>
              <w:rPr>
                <w:rFonts w:ascii="Garamond" w:hAnsi="Garamond"/>
                <w:sz w:val="24"/>
                <w:szCs w:val="24"/>
              </w:rPr>
              <w:t xml:space="preserve">                                                     Poste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39" w:name="Texte34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39"/>
          </w:p>
        </w:tc>
      </w:tr>
      <w:tr w:rsidR="002C6402" w:rsidRPr="00792AC9" w14:paraId="4B84AE4C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869598" w14:textId="77777777" w:rsidR="002C6402" w:rsidRPr="00FE5C39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5ADAE" w14:textId="75832C5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Adresse courriel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0" w:name="Texte35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0"/>
          </w:p>
        </w:tc>
      </w:tr>
      <w:tr w:rsidR="002C6402" w:rsidRPr="00792AC9" w14:paraId="12CEBE1D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BBE36F" w14:textId="77777777" w:rsidR="002C6402" w:rsidRPr="00FE5C39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44270A" w14:textId="3D170A63" w:rsidR="002C6402" w:rsidRPr="007E0396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 w:rsidRPr="007E0396">
              <w:rPr>
                <w:rFonts w:ascii="Garamond" w:hAnsi="Garamond"/>
                <w:sz w:val="24"/>
                <w:szCs w:val="24"/>
              </w:rPr>
              <w:t xml:space="preserve">Titre : </w:t>
            </w:r>
          </w:p>
        </w:tc>
        <w:tc>
          <w:tcPr>
            <w:tcW w:w="4194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3D744" w14:textId="77777777" w:rsidR="002C6402" w:rsidRDefault="000B677B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494566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Intervenant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57704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Psychologue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96038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Éducateur spécialisé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2020342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Médecin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651361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Travailleur social</w:t>
            </w:r>
          </w:p>
          <w:p w14:paraId="5110F689" w14:textId="5116E0C8" w:rsidR="002C6402" w:rsidRDefault="000B677B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120932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Autre, spécifiez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1" w:name="Texte37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1"/>
          </w:p>
        </w:tc>
      </w:tr>
      <w:tr w:rsidR="002C6402" w:rsidRPr="00792AC9" w14:paraId="3CFAF81F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32DC8" w14:textId="77777777" w:rsidR="002C6402" w:rsidRPr="00FE5C39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2B3A5F" w14:textId="40F9E20C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Organisation : </w:t>
            </w:r>
          </w:p>
        </w:tc>
        <w:tc>
          <w:tcPr>
            <w:tcW w:w="3897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14F613" w14:textId="327534BE" w:rsidR="002C6402" w:rsidRDefault="000B677B" w:rsidP="002C640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206143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CISSS de la Montérégie-Est/CLSC des Maskoutains</w:t>
            </w:r>
            <w:r w:rsidR="002C6402" w:rsidRPr="007E0396"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2C6402" w:rsidRPr="007E0396">
              <w:rPr>
                <w:rFonts w:ascii="Garamond" w:hAnsi="Garamond"/>
                <w:sz w:val="20"/>
                <w:szCs w:val="20"/>
              </w:rPr>
              <w:t xml:space="preserve">(volet </w:t>
            </w:r>
            <w:r w:rsidR="002C6402">
              <w:rPr>
                <w:rFonts w:ascii="Garamond" w:hAnsi="Garamond"/>
                <w:sz w:val="20"/>
                <w:szCs w:val="20"/>
              </w:rPr>
              <w:t>psychosocial, psychoéducateur, éducateur</w:t>
            </w:r>
            <w:r w:rsidR="002C6402" w:rsidRPr="007E0396">
              <w:rPr>
                <w:rFonts w:ascii="Garamond" w:hAnsi="Garamond"/>
                <w:sz w:val="20"/>
                <w:szCs w:val="20"/>
              </w:rPr>
              <w:t>)</w:t>
            </w:r>
          </w:p>
          <w:p w14:paraId="56961464" w14:textId="5A3AF8E0" w:rsidR="002C6402" w:rsidRDefault="000B677B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2075693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CISSS de la Montérégie-Ouest/Centre montérégien de réadaptation – Saint-Hyacinthe</w:t>
            </w:r>
          </w:p>
          <w:p w14:paraId="69F1D9A0" w14:textId="42BCB4E8" w:rsidR="002C6402" w:rsidRDefault="000B677B" w:rsidP="002C640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1741636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CISSS de la Montérégie-Ouest/ Programmes de déficience intellectuelle, trouble du spectre de l’autisme et déficience physique (anciennement CRDITED)</w:t>
            </w:r>
          </w:p>
          <w:p w14:paraId="236A9D11" w14:textId="0F8F9588" w:rsidR="002C6402" w:rsidRPr="00304431" w:rsidRDefault="000B677B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705753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 w:rsidRPr="0030443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 w:rsidRPr="00304431">
              <w:rPr>
                <w:rFonts w:ascii="Garamond" w:hAnsi="Garamond"/>
                <w:sz w:val="24"/>
                <w:szCs w:val="24"/>
              </w:rPr>
              <w:t xml:space="preserve"> CISSS de la Montérégie-Centre/Institut Nazareth et Louis-Braille</w:t>
            </w:r>
          </w:p>
          <w:p w14:paraId="2E681045" w14:textId="04E26223" w:rsidR="002C6402" w:rsidRPr="002C6402" w:rsidRDefault="000B677B" w:rsidP="002C640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1872063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 Autre, spécifiez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2" w:name="Texte36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2"/>
          </w:p>
          <w:p w14:paraId="176FF447" w14:textId="61B799F3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C6402" w:rsidRPr="00A85104" w14:paraId="778C0123" w14:textId="77777777" w:rsidTr="002C6402">
        <w:trPr>
          <w:trHeight w:val="34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extDirection w:val="btLr"/>
            <w:vAlign w:val="center"/>
          </w:tcPr>
          <w:p w14:paraId="044C221F" w14:textId="39266F9B" w:rsidR="002C6402" w:rsidRPr="00A85104" w:rsidRDefault="002C6402" w:rsidP="002C6402">
            <w:pPr>
              <w:ind w:left="113" w:right="113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85104">
              <w:rPr>
                <w:rFonts w:ascii="Garamond" w:hAnsi="Garamond"/>
                <w:b/>
                <w:bCs/>
                <w:sz w:val="24"/>
                <w:szCs w:val="24"/>
              </w:rPr>
              <w:t>Deuxième ressource</w:t>
            </w:r>
          </w:p>
        </w:tc>
        <w:tc>
          <w:tcPr>
            <w:tcW w:w="4674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7C5BA61" w14:textId="3C405397" w:rsidR="002C6402" w:rsidRPr="00A85104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 w:rsidRPr="00A85104">
              <w:rPr>
                <w:rFonts w:ascii="Garamond" w:hAnsi="Garamond"/>
                <w:sz w:val="24"/>
                <w:szCs w:val="24"/>
              </w:rPr>
              <w:t xml:space="preserve">Nom et prénom du professionnel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2C6402" w14:paraId="05DDF583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1149D1E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674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EDC560D" w14:textId="5F84C83D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Coordonnées téléphoniques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r>
              <w:rPr>
                <w:rFonts w:ascii="Garamond" w:hAnsi="Garamond"/>
                <w:sz w:val="24"/>
                <w:szCs w:val="24"/>
              </w:rPr>
              <w:t xml:space="preserve">                                                     Poste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2C6402" w14:paraId="41AFE76F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2F204C54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674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51CECAA" w14:textId="7DE76129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Adresse courriel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2C6402" w14:paraId="55B0ABCC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144E7793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214E0B9C" w14:textId="77777777" w:rsidR="002C6402" w:rsidRPr="007E0396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 w:rsidRPr="007E0396">
              <w:rPr>
                <w:rFonts w:ascii="Garamond" w:hAnsi="Garamond"/>
                <w:sz w:val="24"/>
                <w:szCs w:val="24"/>
              </w:rPr>
              <w:t xml:space="preserve">Titre : </w:t>
            </w:r>
          </w:p>
        </w:tc>
        <w:tc>
          <w:tcPr>
            <w:tcW w:w="4194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A2024E8" w14:textId="77777777" w:rsidR="002C6402" w:rsidRDefault="000B677B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73863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Intervenant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70367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Psychologue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412464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Éducateur spécialisé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603846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Médecin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921904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Travailleur social</w:t>
            </w:r>
          </w:p>
          <w:p w14:paraId="4E34ABD3" w14:textId="3E419D42" w:rsidR="002C6402" w:rsidRDefault="000B677B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76082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Autre, spécifiez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2C6402" w14:paraId="03E571E9" w14:textId="77777777" w:rsidTr="00D412C1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75BB8B65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6DF9D2D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Organisation : </w:t>
            </w:r>
          </w:p>
        </w:tc>
        <w:tc>
          <w:tcPr>
            <w:tcW w:w="3897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B9D8803" w14:textId="77777777" w:rsidR="002C6402" w:rsidRDefault="000B677B" w:rsidP="002C640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753741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CISSS de la Montérégie-Est/CLSC des Maskoutains</w:t>
            </w:r>
            <w:r w:rsidR="002C6402" w:rsidRPr="007E0396"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2C6402" w:rsidRPr="007E0396">
              <w:rPr>
                <w:rFonts w:ascii="Garamond" w:hAnsi="Garamond"/>
                <w:sz w:val="20"/>
                <w:szCs w:val="20"/>
              </w:rPr>
              <w:t xml:space="preserve">(volet </w:t>
            </w:r>
            <w:r w:rsidR="002C6402">
              <w:rPr>
                <w:rFonts w:ascii="Garamond" w:hAnsi="Garamond"/>
                <w:sz w:val="20"/>
                <w:szCs w:val="20"/>
              </w:rPr>
              <w:t>psychosocial, psychoéducateur, éducateur</w:t>
            </w:r>
            <w:r w:rsidR="002C6402" w:rsidRPr="007E0396">
              <w:rPr>
                <w:rFonts w:ascii="Garamond" w:hAnsi="Garamond"/>
                <w:sz w:val="20"/>
                <w:szCs w:val="20"/>
              </w:rPr>
              <w:t>)</w:t>
            </w:r>
          </w:p>
          <w:p w14:paraId="2577AB91" w14:textId="77777777" w:rsidR="002C6402" w:rsidRDefault="000B677B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1704626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CISSS de la Montérégie-Ouest/Centre montérégien de réadaptation – Saint-Hyacinthe</w:t>
            </w:r>
          </w:p>
          <w:p w14:paraId="7AFD904C" w14:textId="77777777" w:rsidR="002C6402" w:rsidRDefault="000B677B" w:rsidP="002C640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256096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CISSS de la Montérégie-Ouest/ Programmes de déficience intellectuelle, trouble du spectre de l’autisme et déficience physique (anciennement CRDITED)</w:t>
            </w:r>
          </w:p>
          <w:p w14:paraId="6C959D68" w14:textId="77777777" w:rsidR="002C6402" w:rsidRPr="00304431" w:rsidRDefault="000B677B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910237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 w:rsidRPr="0030443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 w:rsidRPr="00304431">
              <w:rPr>
                <w:rFonts w:ascii="Garamond" w:hAnsi="Garamond"/>
                <w:sz w:val="24"/>
                <w:szCs w:val="24"/>
              </w:rPr>
              <w:t xml:space="preserve"> CISSS de la Montérégie-Centre/Institut Nazareth et Louis-Braille</w:t>
            </w:r>
          </w:p>
          <w:p w14:paraId="42C48AE7" w14:textId="696F472C" w:rsidR="002C6402" w:rsidRDefault="000B677B" w:rsidP="002C640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347063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 Autre, spécifiez : 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</w:p>
          <w:p w14:paraId="7C67307C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  <w:p w14:paraId="56303CD4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  <w:p w14:paraId="2566EC37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  <w:p w14:paraId="09119DF5" w14:textId="139A66D0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C6402" w:rsidRPr="00792AC9" w14:paraId="0DAC6705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F240CA" w14:textId="5AEA40D4" w:rsidR="002C6402" w:rsidRPr="00D11CED" w:rsidRDefault="002C6402" w:rsidP="002C6402">
            <w:pPr>
              <w:pStyle w:val="Titre1"/>
              <w:rPr>
                <w:rFonts w:ascii="Garamond" w:hAnsi="Garamond"/>
                <w:sz w:val="24"/>
                <w:szCs w:val="24"/>
              </w:rPr>
            </w:pPr>
            <w:r w:rsidRPr="00D11CED">
              <w:rPr>
                <w:rFonts w:ascii="Garamond" w:hAnsi="Garamond"/>
                <w:color w:val="auto"/>
                <w:sz w:val="24"/>
                <w:szCs w:val="24"/>
              </w:rPr>
              <w:t>Services actuels : Scolaire</w:t>
            </w:r>
          </w:p>
        </w:tc>
      </w:tr>
      <w:tr w:rsidR="002C6402" w:rsidRPr="00792AC9" w14:paraId="7562D4C0" w14:textId="77777777" w:rsidTr="002C6402">
        <w:trPr>
          <w:trHeight w:val="340"/>
        </w:trPr>
        <w:tc>
          <w:tcPr>
            <w:tcW w:w="249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25D21" w14:textId="34BED29B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Nom de l’école : </w:t>
            </w:r>
            <w:bookmarkStart w:id="43" w:name="Texte38"/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  <w:bookmarkEnd w:id="43"/>
        <w:tc>
          <w:tcPr>
            <w:tcW w:w="250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59BAE0" w14:textId="789430FF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Téléphone : 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2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44" w:name="Texte42"/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4"/>
          </w:p>
        </w:tc>
      </w:tr>
      <w:tr w:rsidR="002C6402" w:rsidRPr="00792AC9" w14:paraId="15BAEF4C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7CE71C" w14:textId="7AA9D76A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Directeur de l’école : 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5" w:name="Texte39"/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5"/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2C6402" w:rsidRPr="00792AC9" w14:paraId="3179E6CE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52EDCF" w14:textId="423E6EE0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 w:rsidRPr="00D11CED">
              <w:rPr>
                <w:rFonts w:ascii="Garamond" w:hAnsi="Garamond"/>
                <w:sz w:val="24"/>
                <w:szCs w:val="24"/>
              </w:rPr>
              <w:t>Professionnels ou intervenants du service des ressources éducatives</w:t>
            </w:r>
            <w:r>
              <w:rPr>
                <w:rFonts w:ascii="Garamond" w:hAnsi="Garamond"/>
                <w:sz w:val="24"/>
                <w:szCs w:val="24"/>
              </w:rPr>
              <w:t xml:space="preserve"> : 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46" w:name="Texte40"/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6"/>
          </w:p>
        </w:tc>
      </w:tr>
      <w:tr w:rsidR="002C6402" w:rsidRPr="00792AC9" w14:paraId="25A2FF2F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C4BC2" w14:textId="0D436402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Autres : 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7" w:name="Texte41"/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7"/>
          </w:p>
        </w:tc>
      </w:tr>
      <w:tr w:rsidR="002C6402" w:rsidRPr="00792AC9" w14:paraId="4DDFBE5F" w14:textId="77777777" w:rsidTr="007F376E">
        <w:trPr>
          <w:trHeight w:val="34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25050D66" w14:textId="4930EF51" w:rsidR="002C6402" w:rsidRPr="00A85104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85104">
              <w:rPr>
                <w:rFonts w:ascii="Garamond" w:hAnsi="Garamond"/>
                <w:b/>
                <w:bCs/>
                <w:sz w:val="24"/>
                <w:szCs w:val="24"/>
              </w:rPr>
              <w:t>Identification des renseignements pouvant être communiqués et transmis</w:t>
            </w:r>
          </w:p>
        </w:tc>
      </w:tr>
      <w:tr w:rsidR="002C6402" w:rsidRPr="00792AC9" w14:paraId="171335F4" w14:textId="77777777" w:rsidTr="008832E5">
        <w:trPr>
          <w:trHeight w:val="1247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DD5B2" w14:textId="2B0726CB" w:rsidR="002C6402" w:rsidRPr="00A85104" w:rsidRDefault="002C6402" w:rsidP="008832E5">
            <w:pPr>
              <w:rPr>
                <w:rFonts w:ascii="Garamond" w:hAnsi="Garamond"/>
                <w:sz w:val="24"/>
                <w:szCs w:val="24"/>
              </w:rPr>
            </w:pPr>
            <w:r w:rsidRPr="00A85104">
              <w:rPr>
                <w:rFonts w:ascii="Garamond" w:hAnsi="Garamond"/>
                <w:sz w:val="24"/>
                <w:szCs w:val="24"/>
              </w:rPr>
              <w:t>Plan d’intervention adapté</w:t>
            </w:r>
          </w:p>
          <w:p w14:paraId="2ADBC6B0" w14:textId="4C67FF94" w:rsidR="002C6402" w:rsidRPr="00A85104" w:rsidRDefault="002C6402" w:rsidP="008832E5">
            <w:pPr>
              <w:rPr>
                <w:rFonts w:ascii="Garamond" w:hAnsi="Garamond"/>
                <w:sz w:val="24"/>
                <w:szCs w:val="24"/>
              </w:rPr>
            </w:pPr>
            <w:r w:rsidRPr="00A85104">
              <w:rPr>
                <w:rFonts w:ascii="Garamond" w:hAnsi="Garamond"/>
                <w:sz w:val="24"/>
                <w:szCs w:val="24"/>
              </w:rPr>
              <w:t>Renseignements sur les besoins d’encadrement de votre enfant</w:t>
            </w:r>
          </w:p>
          <w:p w14:paraId="4C620A2E" w14:textId="4CC4B5B2" w:rsidR="002C6402" w:rsidRPr="00A85104" w:rsidRDefault="002C6402" w:rsidP="008832E5">
            <w:pPr>
              <w:rPr>
                <w:rFonts w:ascii="Garamond" w:hAnsi="Garamond"/>
                <w:sz w:val="24"/>
                <w:szCs w:val="24"/>
              </w:rPr>
            </w:pPr>
            <w:r w:rsidRPr="00A85104">
              <w:rPr>
                <w:rFonts w:ascii="Garamond" w:hAnsi="Garamond"/>
                <w:sz w:val="24"/>
                <w:szCs w:val="24"/>
              </w:rPr>
              <w:t>Renseignements concernant sa routine</w:t>
            </w:r>
          </w:p>
          <w:p w14:paraId="7765CA6A" w14:textId="698B9605" w:rsidR="002C6402" w:rsidRDefault="002C6402" w:rsidP="008832E5">
            <w:pPr>
              <w:rPr>
                <w:rFonts w:ascii="Garamond" w:hAnsi="Garamond"/>
                <w:sz w:val="24"/>
                <w:szCs w:val="24"/>
              </w:rPr>
            </w:pPr>
            <w:r w:rsidRPr="00A85104">
              <w:rPr>
                <w:rFonts w:ascii="Garamond" w:hAnsi="Garamond"/>
                <w:sz w:val="24"/>
                <w:szCs w:val="24"/>
              </w:rPr>
              <w:t>Renseignements sur son comportement social lorsqu’il est en groupe lors d’activités</w:t>
            </w:r>
          </w:p>
        </w:tc>
      </w:tr>
    </w:tbl>
    <w:p w14:paraId="65C63773" w14:textId="7BA3A218" w:rsidR="00CE6104" w:rsidRDefault="00CE6104" w:rsidP="00E677FE">
      <w:pPr>
        <w:spacing w:after="0"/>
        <w:rPr>
          <w:rFonts w:ascii="Garamond" w:hAnsi="Garamond"/>
          <w:sz w:val="24"/>
          <w:szCs w:val="24"/>
        </w:rPr>
      </w:pPr>
    </w:p>
    <w:p w14:paraId="4F8E6F2D" w14:textId="264BDFF3" w:rsidR="008832E5" w:rsidRDefault="008832E5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8931"/>
        <w:gridCol w:w="1417"/>
      </w:tblGrid>
      <w:tr w:rsidR="008832E5" w14:paraId="4BB9AFEE" w14:textId="77777777" w:rsidTr="006C4C82">
        <w:tc>
          <w:tcPr>
            <w:tcW w:w="10348" w:type="dxa"/>
            <w:gridSpan w:val="2"/>
            <w:shd w:val="clear" w:color="auto" w:fill="5B9BD5" w:themeFill="accent5"/>
          </w:tcPr>
          <w:p w14:paraId="0D94490C" w14:textId="77777777" w:rsidR="008832E5" w:rsidRPr="006C4C82" w:rsidRDefault="006C4C82" w:rsidP="00E677FE">
            <w:pPr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</w:pPr>
            <w:r w:rsidRPr="006C4C82"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  <w:t>8. Autorisations et signature de la personne complétant la demande.</w:t>
            </w:r>
          </w:p>
          <w:p w14:paraId="3F5219EF" w14:textId="2CBE7E4C" w:rsidR="006C4C82" w:rsidRDefault="006C4C82" w:rsidP="00E677FE">
            <w:pPr>
              <w:rPr>
                <w:rFonts w:ascii="Garamond" w:hAnsi="Garamond"/>
                <w:sz w:val="24"/>
                <w:szCs w:val="24"/>
              </w:rPr>
            </w:pPr>
            <w:r w:rsidRPr="006C4C82"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  <w:t xml:space="preserve">   </w:t>
            </w:r>
            <w:r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6C4C82"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  <w:t>Apposez vos initiales à la fin de chaque affirmation dans la case prévue à ce</w:t>
            </w:r>
            <w:r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  <w:t>t</w:t>
            </w:r>
            <w:r w:rsidRPr="006C4C82"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  <w:t xml:space="preserve"> effet.</w:t>
            </w:r>
          </w:p>
        </w:tc>
      </w:tr>
      <w:tr w:rsidR="006C4C82" w14:paraId="59BFCB9D" w14:textId="77777777" w:rsidTr="009D1B6A">
        <w:tc>
          <w:tcPr>
            <w:tcW w:w="8931" w:type="dxa"/>
            <w:shd w:val="clear" w:color="auto" w:fill="DEEAF6" w:themeFill="accent5" w:themeFillTint="33"/>
          </w:tcPr>
          <w:p w14:paraId="380CC032" w14:textId="080B0135" w:rsidR="006C4C82" w:rsidRPr="006C4C82" w:rsidRDefault="006C4C82" w:rsidP="006C4C82">
            <w:pPr>
              <w:jc w:val="center"/>
              <w:rPr>
                <w:rFonts w:ascii="Garamond" w:hAnsi="Garamond"/>
                <w:b/>
                <w:bCs/>
              </w:rPr>
            </w:pPr>
            <w:r w:rsidRPr="006C4C82">
              <w:rPr>
                <w:rFonts w:ascii="Garamond" w:hAnsi="Garamond"/>
                <w:b/>
                <w:bCs/>
              </w:rPr>
              <w:t>Affirmation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650A5DDD" w14:textId="014714D1" w:rsidR="006C4C82" w:rsidRPr="006C4C82" w:rsidRDefault="006C4C82" w:rsidP="006C4C82">
            <w:pPr>
              <w:jc w:val="center"/>
              <w:rPr>
                <w:rFonts w:ascii="Garamond" w:hAnsi="Garamond"/>
                <w:b/>
                <w:bCs/>
              </w:rPr>
            </w:pPr>
            <w:r w:rsidRPr="006C4C82">
              <w:rPr>
                <w:rFonts w:ascii="Garamond" w:hAnsi="Garamond"/>
                <w:b/>
                <w:bCs/>
              </w:rPr>
              <w:t>Initiales</w:t>
            </w:r>
          </w:p>
        </w:tc>
      </w:tr>
      <w:tr w:rsidR="006C4C82" w14:paraId="29C399FE" w14:textId="77777777" w:rsidTr="00F93C00">
        <w:tc>
          <w:tcPr>
            <w:tcW w:w="8931" w:type="dxa"/>
          </w:tcPr>
          <w:p w14:paraId="45CB6159" w14:textId="70B43A82" w:rsidR="006C4C82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>J’ai pris connaissance des modalités et fonctionnement du programme d’accompagnement en lisant le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document </w:t>
            </w:r>
            <w:r w:rsidRPr="00F93C00">
              <w:rPr>
                <w:rFonts w:ascii="Garamond" w:hAnsi="Garamond"/>
                <w:i/>
                <w:iCs/>
                <w:sz w:val="24"/>
                <w:szCs w:val="24"/>
              </w:rPr>
              <w:t>Programme pour l’intégration des enfants à besoins particuliers au camp de jour Loisirs St-Simon Inc.</w:t>
            </w:r>
          </w:p>
        </w:tc>
        <w:tc>
          <w:tcPr>
            <w:tcW w:w="1417" w:type="dxa"/>
            <w:vAlign w:val="center"/>
          </w:tcPr>
          <w:p w14:paraId="26627231" w14:textId="19D3F8B9" w:rsidR="006C4C82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8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48" w:name="Texte48"/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8"/>
          </w:p>
        </w:tc>
      </w:tr>
      <w:tr w:rsidR="006C4C82" w14:paraId="7880D706" w14:textId="77777777" w:rsidTr="00F93C00">
        <w:tc>
          <w:tcPr>
            <w:tcW w:w="8931" w:type="dxa"/>
          </w:tcPr>
          <w:p w14:paraId="42B25640" w14:textId="1AD05752" w:rsidR="006C4C82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>Je suis conscient qu’il ne s’agit pas d’un accompagnement spécialisé et que ce dernier vise à intégrer mon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enfant dans </w:t>
            </w:r>
            <w:r w:rsidRPr="009D1B6A">
              <w:rPr>
                <w:rFonts w:ascii="Garamond" w:hAnsi="Garamond"/>
                <w:b/>
                <w:bCs/>
                <w:sz w:val="24"/>
                <w:szCs w:val="24"/>
              </w:rPr>
              <w:t>un contexte de loisirs</w:t>
            </w:r>
            <w:r w:rsidRPr="00F93C00"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4EA3AF17" w14:textId="3FB3D435" w:rsidR="006C4C82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6C4C82" w14:paraId="317225B0" w14:textId="77777777" w:rsidTr="00F93C00">
        <w:tc>
          <w:tcPr>
            <w:tcW w:w="8931" w:type="dxa"/>
          </w:tcPr>
          <w:p w14:paraId="3AFC4F3B" w14:textId="736C3AC8" w:rsidR="006C4C82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>Je comprends que les enfants ayant un accompagnateur sont assujettis au même code de vie que les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>autres enfants du camp et que les mesures disciplinaires en cas de comportements répréhensibles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>s’appliquent.</w:t>
            </w:r>
          </w:p>
        </w:tc>
        <w:tc>
          <w:tcPr>
            <w:tcW w:w="1417" w:type="dxa"/>
            <w:vAlign w:val="center"/>
          </w:tcPr>
          <w:p w14:paraId="7C7862C5" w14:textId="74562802" w:rsidR="006C4C82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6C4C82" w14:paraId="43126F9E" w14:textId="77777777" w:rsidTr="00F93C00">
        <w:tc>
          <w:tcPr>
            <w:tcW w:w="8931" w:type="dxa"/>
          </w:tcPr>
          <w:p w14:paraId="08B235A5" w14:textId="77777777" w:rsidR="00F93C00" w:rsidRPr="00F93C00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>Je reconnais que les renseignements donnés sont exacts et complets.</w:t>
            </w:r>
          </w:p>
          <w:p w14:paraId="37A19E2F" w14:textId="409233B1" w:rsidR="006C4C82" w:rsidRPr="00F93C00" w:rsidRDefault="00F93C00" w:rsidP="009D1B6A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F93C00">
              <w:rPr>
                <w:rFonts w:ascii="Garamond" w:hAnsi="Garamond"/>
                <w:b/>
                <w:bCs/>
                <w:sz w:val="24"/>
                <w:szCs w:val="24"/>
              </w:rPr>
              <w:t>Si tel n’est pas le cas, la demande pourrait ne pas être acceptée ou l’accompagnement pourrait être interrompu.</w:t>
            </w:r>
          </w:p>
        </w:tc>
        <w:tc>
          <w:tcPr>
            <w:tcW w:w="1417" w:type="dxa"/>
            <w:vAlign w:val="center"/>
          </w:tcPr>
          <w:p w14:paraId="4E3E3209" w14:textId="192DC163" w:rsidR="006C4C82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6C4C82" w14:paraId="638F85F7" w14:textId="77777777" w:rsidTr="00F93C00">
        <w:tc>
          <w:tcPr>
            <w:tcW w:w="8931" w:type="dxa"/>
          </w:tcPr>
          <w:p w14:paraId="2EAB9C68" w14:textId="6177B2D8" w:rsidR="006C4C82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>L’intérêt de l’enfant ainsi que son bien-être ont été considérés lorsque la présente demande a été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>complétée.</w:t>
            </w:r>
          </w:p>
        </w:tc>
        <w:tc>
          <w:tcPr>
            <w:tcW w:w="1417" w:type="dxa"/>
            <w:vAlign w:val="center"/>
          </w:tcPr>
          <w:p w14:paraId="089BFEED" w14:textId="16DDE337" w:rsidR="006C4C82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6C4C82" w14:paraId="4F3C3082" w14:textId="77777777" w:rsidTr="00F93C00">
        <w:tc>
          <w:tcPr>
            <w:tcW w:w="8931" w:type="dxa"/>
          </w:tcPr>
          <w:p w14:paraId="24028DCE" w14:textId="19E59CF3" w:rsidR="006C4C82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 xml:space="preserve">J’autorise </w:t>
            </w:r>
            <w:r>
              <w:rPr>
                <w:rFonts w:ascii="Garamond" w:hAnsi="Garamond"/>
                <w:sz w:val="24"/>
                <w:szCs w:val="24"/>
              </w:rPr>
              <w:t>les Loisirs St-Simon Inc.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 à utiliser ce document dans le cadre de s</w:t>
            </w:r>
            <w:r>
              <w:rPr>
                <w:rFonts w:ascii="Garamond" w:hAnsi="Garamond"/>
                <w:sz w:val="24"/>
                <w:szCs w:val="24"/>
              </w:rPr>
              <w:t>on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 camp de jour afin d’outiller et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>d’informer l’accompagnateur pour assurer un encadrement adéquat.</w:t>
            </w:r>
          </w:p>
        </w:tc>
        <w:tc>
          <w:tcPr>
            <w:tcW w:w="1417" w:type="dxa"/>
            <w:vAlign w:val="center"/>
          </w:tcPr>
          <w:p w14:paraId="1106DC40" w14:textId="31C3A5DB" w:rsidR="006C4C82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F93C00" w14:paraId="0DE35CFF" w14:textId="77777777" w:rsidTr="00F93C00">
        <w:tc>
          <w:tcPr>
            <w:tcW w:w="8931" w:type="dxa"/>
          </w:tcPr>
          <w:p w14:paraId="3BD940A0" w14:textId="2D26EBAE" w:rsidR="00F93C00" w:rsidRPr="00F93C00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 xml:space="preserve">J’autorise </w:t>
            </w:r>
            <w:r>
              <w:rPr>
                <w:rFonts w:ascii="Garamond" w:hAnsi="Garamond"/>
                <w:sz w:val="24"/>
                <w:szCs w:val="24"/>
              </w:rPr>
              <w:t>les Loisirs St-Simon Inc.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 à contacter les intervenants œuvrant auprès de mon enfant afin d’avoir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>plus amples renseignements et à les informer du déroulement du camp, si nécessaire.</w:t>
            </w:r>
            <w:r w:rsidR="009D1B6A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9D1B6A" w:rsidRPr="009D1B6A">
              <w:rPr>
                <w:rFonts w:ascii="Garamond" w:hAnsi="Garamond"/>
                <w:i/>
                <w:iCs/>
                <w:sz w:val="24"/>
                <w:szCs w:val="24"/>
              </w:rPr>
              <w:t>Ressources nommées à la section 6.</w:t>
            </w:r>
          </w:p>
        </w:tc>
        <w:tc>
          <w:tcPr>
            <w:tcW w:w="1417" w:type="dxa"/>
            <w:vAlign w:val="center"/>
          </w:tcPr>
          <w:p w14:paraId="18910116" w14:textId="5D6C4A4A" w:rsidR="00F93C00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F93C00" w14:paraId="6E6C7445" w14:textId="77777777" w:rsidTr="00F93C00">
        <w:tc>
          <w:tcPr>
            <w:tcW w:w="8931" w:type="dxa"/>
          </w:tcPr>
          <w:p w14:paraId="653412BD" w14:textId="543C5B08" w:rsidR="00F93C00" w:rsidRPr="00F93C00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 xml:space="preserve">Je m’engage à informer l’équipe de </w:t>
            </w:r>
            <w:r w:rsidR="009D1B6A">
              <w:rPr>
                <w:rFonts w:ascii="Garamond" w:hAnsi="Garamond"/>
                <w:sz w:val="24"/>
                <w:szCs w:val="24"/>
              </w:rPr>
              <w:t xml:space="preserve">coordination </w:t>
            </w:r>
            <w:r w:rsidRPr="00F93C00">
              <w:rPr>
                <w:rFonts w:ascii="Garamond" w:hAnsi="Garamond"/>
                <w:sz w:val="24"/>
                <w:szCs w:val="24"/>
              </w:rPr>
              <w:t>d</w:t>
            </w:r>
            <w:r w:rsidR="009D1B6A">
              <w:rPr>
                <w:rFonts w:ascii="Garamond" w:hAnsi="Garamond"/>
                <w:sz w:val="24"/>
                <w:szCs w:val="24"/>
              </w:rPr>
              <w:t>u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 camp de jour de tout changement pouvant avoir un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>impact sur le quotidien de l’enfant au camp de jour (changement de médication, séparation, etc.).</w:t>
            </w:r>
          </w:p>
        </w:tc>
        <w:tc>
          <w:tcPr>
            <w:tcW w:w="1417" w:type="dxa"/>
            <w:vAlign w:val="center"/>
          </w:tcPr>
          <w:p w14:paraId="19BFCEC7" w14:textId="062DD1D6" w:rsidR="00F93C00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F93C00" w14:paraId="5555D7D4" w14:textId="77777777" w:rsidTr="00F93C00">
        <w:tc>
          <w:tcPr>
            <w:tcW w:w="8931" w:type="dxa"/>
          </w:tcPr>
          <w:p w14:paraId="1FE0C893" w14:textId="43FDB708" w:rsidR="00F93C00" w:rsidRPr="00F93C00" w:rsidRDefault="00F93C00" w:rsidP="009D1B6A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>Je m’engage à participer, avec mon enfant, à la rencontre de parents/enfant/accompagnateur qui permet de créer un lien avant le début d</w:t>
            </w:r>
            <w:r w:rsidR="009D1B6A">
              <w:rPr>
                <w:rFonts w:ascii="Garamond" w:hAnsi="Garamond"/>
                <w:sz w:val="24"/>
                <w:szCs w:val="24"/>
              </w:rPr>
              <w:t>u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 camp.</w:t>
            </w:r>
          </w:p>
        </w:tc>
        <w:tc>
          <w:tcPr>
            <w:tcW w:w="1417" w:type="dxa"/>
            <w:vAlign w:val="center"/>
          </w:tcPr>
          <w:p w14:paraId="0D7B7C22" w14:textId="3B27C82A" w:rsidR="00F93C00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F93C00" w14:paraId="290732E4" w14:textId="77777777" w:rsidTr="00F93C00">
        <w:tc>
          <w:tcPr>
            <w:tcW w:w="8931" w:type="dxa"/>
          </w:tcPr>
          <w:p w14:paraId="5F1C98A1" w14:textId="0B8CBDD6" w:rsidR="00F93C00" w:rsidRPr="00F93C00" w:rsidRDefault="00F93C00" w:rsidP="009D1B6A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 xml:space="preserve">Je m’engage à ce que mon enfant participe aux semaines auxquelles il est inscrit au camp de jour ou </w:t>
            </w:r>
            <w:r w:rsidR="0098507D">
              <w:rPr>
                <w:rFonts w:ascii="Garamond" w:hAnsi="Garamond"/>
                <w:sz w:val="24"/>
                <w:szCs w:val="24"/>
              </w:rPr>
              <w:t>a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 avis</w:t>
            </w:r>
            <w:r w:rsidR="0098507D">
              <w:rPr>
                <w:rFonts w:ascii="Garamond" w:hAnsi="Garamond"/>
                <w:sz w:val="24"/>
                <w:szCs w:val="24"/>
              </w:rPr>
              <w:t>é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 de tout changement dans la participation, et ce, rapidement afin que les ressources de</w:t>
            </w:r>
            <w:r w:rsidR="009D1B6A">
              <w:rPr>
                <w:rFonts w:ascii="Garamond" w:hAnsi="Garamond"/>
                <w:sz w:val="24"/>
                <w:szCs w:val="24"/>
              </w:rPr>
              <w:t xml:space="preserve">s Loisirs St-Simon Inc. </w:t>
            </w:r>
            <w:r w:rsidRPr="00F93C00">
              <w:rPr>
                <w:rFonts w:ascii="Garamond" w:hAnsi="Garamond"/>
                <w:sz w:val="24"/>
                <w:szCs w:val="24"/>
              </w:rPr>
              <w:t>puissent être maximisées.</w:t>
            </w:r>
          </w:p>
        </w:tc>
        <w:tc>
          <w:tcPr>
            <w:tcW w:w="1417" w:type="dxa"/>
            <w:vAlign w:val="center"/>
          </w:tcPr>
          <w:p w14:paraId="67184475" w14:textId="6994F0D9" w:rsidR="00F93C00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F93C00" w14:paraId="15BAF601" w14:textId="77777777" w:rsidTr="00F93C00">
        <w:tc>
          <w:tcPr>
            <w:tcW w:w="8931" w:type="dxa"/>
          </w:tcPr>
          <w:p w14:paraId="4C01AAF5" w14:textId="42BDD09E" w:rsidR="00F93C00" w:rsidRPr="00F93C00" w:rsidRDefault="009D1B6A" w:rsidP="009D1B6A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sz w:val="24"/>
                <w:szCs w:val="24"/>
              </w:rPr>
            </w:pPr>
            <w:r w:rsidRPr="009D1B6A">
              <w:rPr>
                <w:rFonts w:ascii="Garamond" w:hAnsi="Garamond"/>
                <w:sz w:val="24"/>
                <w:szCs w:val="24"/>
              </w:rPr>
              <w:t xml:space="preserve">Je m’engage à communiquer toute problématique ou irritant en lien avec le service l’accompagnement à la </w:t>
            </w:r>
            <w:r>
              <w:rPr>
                <w:rFonts w:ascii="Garamond" w:hAnsi="Garamond"/>
                <w:sz w:val="24"/>
                <w:szCs w:val="24"/>
              </w:rPr>
              <w:t>coordonnatrice en loisirs</w:t>
            </w:r>
            <w:r w:rsidRPr="009D1B6A">
              <w:rPr>
                <w:rFonts w:ascii="Garamond" w:hAnsi="Garamond"/>
                <w:sz w:val="24"/>
                <w:szCs w:val="24"/>
              </w:rPr>
              <w:t>, et ce, le plus rapidement possible.</w:t>
            </w:r>
          </w:p>
        </w:tc>
        <w:tc>
          <w:tcPr>
            <w:tcW w:w="1417" w:type="dxa"/>
            <w:vAlign w:val="center"/>
          </w:tcPr>
          <w:p w14:paraId="7708553D" w14:textId="2733CEEB" w:rsidR="00F93C00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9D1B6A" w14:paraId="18E0707F" w14:textId="77777777" w:rsidTr="00F93C00">
        <w:tc>
          <w:tcPr>
            <w:tcW w:w="8931" w:type="dxa"/>
          </w:tcPr>
          <w:p w14:paraId="6154F10E" w14:textId="4EB786B9" w:rsidR="009D1B6A" w:rsidRPr="009D1B6A" w:rsidRDefault="009D1B6A" w:rsidP="009D1B6A">
            <w:pPr>
              <w:autoSpaceDE w:val="0"/>
              <w:autoSpaceDN w:val="0"/>
              <w:adjustRightInd w:val="0"/>
              <w:rPr>
                <w:rFonts w:ascii="Garamond" w:hAnsi="Garamond"/>
                <w:sz w:val="24"/>
                <w:szCs w:val="24"/>
              </w:rPr>
            </w:pPr>
            <w:r w:rsidRPr="009D1B6A">
              <w:rPr>
                <w:rFonts w:ascii="Garamond" w:hAnsi="Garamond"/>
                <w:sz w:val="24"/>
                <w:szCs w:val="24"/>
              </w:rPr>
              <w:t xml:space="preserve">Je m’engage à collaborer avec l’équipe de </w:t>
            </w:r>
            <w:r>
              <w:rPr>
                <w:rFonts w:ascii="Garamond" w:hAnsi="Garamond"/>
                <w:sz w:val="24"/>
                <w:szCs w:val="24"/>
              </w:rPr>
              <w:t xml:space="preserve">coordination </w:t>
            </w:r>
            <w:r w:rsidRPr="009D1B6A">
              <w:rPr>
                <w:rFonts w:ascii="Garamond" w:hAnsi="Garamond"/>
                <w:sz w:val="24"/>
                <w:szCs w:val="24"/>
              </w:rPr>
              <w:t>d</w:t>
            </w:r>
            <w:r>
              <w:rPr>
                <w:rFonts w:ascii="Garamond" w:hAnsi="Garamond"/>
                <w:sz w:val="24"/>
                <w:szCs w:val="24"/>
              </w:rPr>
              <w:t>u</w:t>
            </w:r>
            <w:r w:rsidRPr="009D1B6A">
              <w:rPr>
                <w:rFonts w:ascii="Garamond" w:hAnsi="Garamond"/>
                <w:sz w:val="24"/>
                <w:szCs w:val="24"/>
              </w:rPr>
              <w:t xml:space="preserve"> cam</w:t>
            </w:r>
            <w:r>
              <w:rPr>
                <w:rFonts w:ascii="Garamond" w:hAnsi="Garamond"/>
                <w:sz w:val="24"/>
                <w:szCs w:val="24"/>
              </w:rPr>
              <w:t>p</w:t>
            </w:r>
            <w:r w:rsidRPr="009D1B6A">
              <w:rPr>
                <w:rFonts w:ascii="Garamond" w:hAnsi="Garamond"/>
                <w:sz w:val="24"/>
                <w:szCs w:val="24"/>
              </w:rPr>
              <w:t xml:space="preserve"> de jour, l’accompagnateur ou la personne responsable du programme dès qu’une demande est effectuée en ce sens et d’être respectueux dans mes communications.</w:t>
            </w:r>
          </w:p>
        </w:tc>
        <w:tc>
          <w:tcPr>
            <w:tcW w:w="1417" w:type="dxa"/>
            <w:vAlign w:val="center"/>
          </w:tcPr>
          <w:p w14:paraId="12B084B9" w14:textId="53B7981D" w:rsidR="009D1B6A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8832E5" w14:paraId="493FAE50" w14:textId="77777777" w:rsidTr="000D49F7">
        <w:trPr>
          <w:trHeight w:val="616"/>
        </w:trPr>
        <w:tc>
          <w:tcPr>
            <w:tcW w:w="10348" w:type="dxa"/>
            <w:gridSpan w:val="2"/>
          </w:tcPr>
          <w:p w14:paraId="2D9F0997" w14:textId="608BE96D" w:rsidR="008832E5" w:rsidRDefault="009D1B6A" w:rsidP="00F93C00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Signature du demandeur : </w:t>
            </w:r>
          </w:p>
        </w:tc>
      </w:tr>
      <w:tr w:rsidR="008832E5" w14:paraId="796682FF" w14:textId="77777777" w:rsidTr="006C4C82">
        <w:tc>
          <w:tcPr>
            <w:tcW w:w="10348" w:type="dxa"/>
            <w:gridSpan w:val="2"/>
          </w:tcPr>
          <w:p w14:paraId="2B0EFF57" w14:textId="6E960A80" w:rsidR="008832E5" w:rsidRDefault="009D1B6A" w:rsidP="00E677F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Nom et prénom (lettres moulées) : 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9" w:name="Texte49"/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9"/>
          </w:p>
        </w:tc>
      </w:tr>
      <w:tr w:rsidR="008832E5" w14:paraId="10FD3F6A" w14:textId="77777777" w:rsidTr="006C4C82">
        <w:tc>
          <w:tcPr>
            <w:tcW w:w="10348" w:type="dxa"/>
            <w:gridSpan w:val="2"/>
          </w:tcPr>
          <w:p w14:paraId="6CBC5B08" w14:textId="2BD715BD" w:rsidR="008832E5" w:rsidRDefault="009D1B6A" w:rsidP="00E677F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Lien avec l’enfant : 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50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50" w:name="Texte50"/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50"/>
          </w:p>
        </w:tc>
      </w:tr>
      <w:tr w:rsidR="009D1B6A" w14:paraId="274465B6" w14:textId="77777777" w:rsidTr="006C4C82">
        <w:tc>
          <w:tcPr>
            <w:tcW w:w="10348" w:type="dxa"/>
            <w:gridSpan w:val="2"/>
          </w:tcPr>
          <w:p w14:paraId="05B2611E" w14:textId="561843B8" w:rsidR="009D1B6A" w:rsidRDefault="009D1B6A" w:rsidP="00E677F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Date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351377253"/>
                <w:placeholder>
                  <w:docPart w:val="B3A5DA7D69B0447E926032127AA59C6E"/>
                </w:placeholder>
                <w:showingPlcHdr/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Pr="009D1B6A">
                  <w:rPr>
                    <w:rStyle w:val="Textedelespacerserv"/>
                    <w:sz w:val="24"/>
                    <w:szCs w:val="24"/>
                  </w:rPr>
                  <w:t>Cliquez ou appuyez ici pour entrer une date.</w:t>
                </w:r>
              </w:sdtContent>
            </w:sdt>
          </w:p>
        </w:tc>
      </w:tr>
      <w:tr w:rsidR="00D4518B" w14:paraId="6A9393A3" w14:textId="77777777" w:rsidTr="006C4C82">
        <w:tc>
          <w:tcPr>
            <w:tcW w:w="10348" w:type="dxa"/>
            <w:gridSpan w:val="2"/>
          </w:tcPr>
          <w:p w14:paraId="7C29CC67" w14:textId="77F6590F" w:rsidR="00D4518B" w:rsidRPr="00D4518B" w:rsidRDefault="00D4518B" w:rsidP="00D4518B">
            <w:pPr>
              <w:jc w:val="center"/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</w:pPr>
            <w:r w:rsidRPr="00D4518B"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  <w:t xml:space="preserve">Ce consentement couvre la période qui débute à la date de signature </w:t>
            </w:r>
            <w:r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  <w:br/>
            </w:r>
            <w:r w:rsidRPr="00D4518B"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  <w:t>et se termine le 1</w:t>
            </w:r>
            <w:r w:rsidRPr="00D4518B">
              <w:rPr>
                <w:rFonts w:ascii="Garamond" w:hAnsi="Garamond"/>
                <w:b/>
                <w:bCs/>
                <w:color w:val="FF0000"/>
                <w:sz w:val="24"/>
                <w:szCs w:val="24"/>
                <w:vertAlign w:val="superscript"/>
              </w:rPr>
              <w:t>er</w:t>
            </w:r>
            <w:r w:rsidRPr="00D4518B"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  <w:t xml:space="preserve"> septembre 202</w:t>
            </w:r>
            <w:r w:rsidR="00474EFD"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  <w:t>4</w:t>
            </w:r>
            <w:r w:rsidRPr="00D4518B"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  <w:t>.</w:t>
            </w:r>
          </w:p>
        </w:tc>
      </w:tr>
      <w:tr w:rsidR="00D4518B" w14:paraId="398B1546" w14:textId="77777777" w:rsidTr="006C4C82">
        <w:tc>
          <w:tcPr>
            <w:tcW w:w="10348" w:type="dxa"/>
            <w:gridSpan w:val="2"/>
          </w:tcPr>
          <w:p w14:paraId="6FF588B9" w14:textId="77777777" w:rsidR="00D4518B" w:rsidRPr="00D4518B" w:rsidRDefault="00D4518B" w:rsidP="00D4518B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47DB3582" w14:textId="77777777" w:rsidR="008832E5" w:rsidRDefault="008832E5" w:rsidP="00E677FE">
      <w:pPr>
        <w:spacing w:after="0"/>
        <w:rPr>
          <w:rFonts w:ascii="Garamond" w:hAnsi="Garamond"/>
          <w:sz w:val="24"/>
          <w:szCs w:val="24"/>
        </w:rPr>
      </w:pPr>
    </w:p>
    <w:p w14:paraId="1DDB283E" w14:textId="77777777" w:rsidR="008832E5" w:rsidRPr="00792AC9" w:rsidRDefault="008832E5" w:rsidP="00E677FE">
      <w:pPr>
        <w:spacing w:after="0"/>
        <w:rPr>
          <w:rFonts w:ascii="Garamond" w:hAnsi="Garamond"/>
          <w:sz w:val="24"/>
          <w:szCs w:val="24"/>
        </w:rPr>
      </w:pPr>
    </w:p>
    <w:sectPr w:rsidR="008832E5" w:rsidRPr="00792AC9" w:rsidSect="001A7F01">
      <w:headerReference w:type="default" r:id="rId10"/>
      <w:pgSz w:w="12240" w:h="15840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6966C" w14:textId="77777777" w:rsidR="001153BC" w:rsidRDefault="001153BC" w:rsidP="00650259">
      <w:pPr>
        <w:spacing w:after="0" w:line="240" w:lineRule="auto"/>
      </w:pPr>
      <w:r>
        <w:separator/>
      </w:r>
    </w:p>
  </w:endnote>
  <w:endnote w:type="continuationSeparator" w:id="0">
    <w:p w14:paraId="648646B3" w14:textId="77777777" w:rsidR="001153BC" w:rsidRDefault="001153B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249AAE-A721-42C8-9909-673A30C56F4C}"/>
    <w:embedBold r:id="rId2" w:fontKey="{D8079223-C169-4E9C-B261-8E0FF5C99CDE}"/>
    <w:embedItalic r:id="rId3" w:fontKey="{D3881CC4-7E4E-4B47-A3CB-1F5A8C32AB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39CC916-B45B-4B2B-B470-B79A8EEED3D6}"/>
    <w:embedBold r:id="rId5" w:fontKey="{0A05BF90-35BF-40F8-8FD1-23F7DF1967EC}"/>
    <w:embedItalic r:id="rId6" w:fontKey="{DD908455-5BB3-480B-B9E8-9050B125AD1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4E6C07A-2486-4FAA-8DFD-0FDD22B0B66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4EC23C51-A830-48FE-996C-3DCF4EA63B3C}"/>
    <w:embedBold r:id="rId9" w:fontKey="{E5F2D312-D466-4727-B525-173FC879AE0E}"/>
    <w:embedItalic r:id="rId10" w:fontKey="{476B43C5-6BCE-4B88-A7B7-EADBE16384E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BBAA6F0D-99B5-46C2-A34E-CFC9D4AC03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A1C4F" w14:textId="77777777" w:rsidR="001153BC" w:rsidRDefault="001153BC" w:rsidP="00650259">
      <w:pPr>
        <w:spacing w:after="0" w:line="240" w:lineRule="auto"/>
      </w:pPr>
      <w:r>
        <w:separator/>
      </w:r>
    </w:p>
  </w:footnote>
  <w:footnote w:type="continuationSeparator" w:id="0">
    <w:p w14:paraId="6D0AC5DF" w14:textId="77777777" w:rsidR="001153BC" w:rsidRDefault="001153B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47A603D6" w14:textId="77777777" w:rsidTr="0090596C">
      <w:trPr>
        <w:trHeight w:val="990"/>
      </w:trPr>
      <w:tc>
        <w:tcPr>
          <w:tcW w:w="1350" w:type="dxa"/>
          <w:vAlign w:val="center"/>
        </w:tcPr>
        <w:p w14:paraId="28E0BE4B" w14:textId="4C3DF62E" w:rsidR="0090596C" w:rsidRDefault="0090596C" w:rsidP="0090596C">
          <w:pPr>
            <w:pStyle w:val="En-tte"/>
            <w:ind w:left="-108"/>
          </w:pPr>
          <w:bookmarkStart w:id="51" w:name="_Hlk521325785"/>
        </w:p>
      </w:tc>
      <w:tc>
        <w:tcPr>
          <w:tcW w:w="8000" w:type="dxa"/>
          <w:vAlign w:val="center"/>
        </w:tcPr>
        <w:p w14:paraId="5A7C2708" w14:textId="4999505E" w:rsidR="001A7F01" w:rsidRDefault="001A7F01" w:rsidP="001A7F01">
          <w:pPr>
            <w:pStyle w:val="En-tte"/>
          </w:pPr>
          <w:r>
            <w:t xml:space="preserve">DEMANDE D’ACCOMPAGNEMENT </w:t>
          </w:r>
        </w:p>
        <w:p w14:paraId="50F0F9A5" w14:textId="40384419" w:rsidR="0090596C" w:rsidRPr="0090596C" w:rsidRDefault="001A7F01" w:rsidP="001A7F01">
          <w:pPr>
            <w:pStyle w:val="En-tte"/>
          </w:pPr>
          <w:r>
            <w:t>ET D’INTÉGRATION EN CAMP DE JOUR</w:t>
          </w:r>
        </w:p>
      </w:tc>
    </w:tr>
  </w:tbl>
  <w:bookmarkEnd w:id="51"/>
  <w:p w14:paraId="46EDFADD" w14:textId="001A26AB" w:rsidR="00650259" w:rsidRPr="0090596C" w:rsidRDefault="001A7F01" w:rsidP="0090596C">
    <w:pPr>
      <w:pStyle w:val="Sansinterligne"/>
      <w:spacing w:after="0"/>
      <w:rPr>
        <w:sz w:val="20"/>
      </w:rPr>
    </w:pPr>
    <w:r>
      <w:rPr>
        <w:rFonts w:asciiTheme="majorHAnsi" w:eastAsiaTheme="majorEastAsia" w:hAnsiTheme="majorHAnsi" w:cstheme="majorBidi"/>
        <w:noProof/>
        <w:color w:val="808080" w:themeColor="background1" w:themeShade="80"/>
        <w:sz w:val="26"/>
        <w:szCs w:val="26"/>
      </w:rPr>
      <w:drawing>
        <wp:anchor distT="0" distB="0" distL="114300" distR="114300" simplePos="0" relativeHeight="251659264" behindDoc="0" locked="0" layoutInCell="1" allowOverlap="1" wp14:anchorId="7ED74865" wp14:editId="15952242">
          <wp:simplePos x="0" y="0"/>
          <wp:positionH relativeFrom="column">
            <wp:posOffset>-579120</wp:posOffset>
          </wp:positionH>
          <wp:positionV relativeFrom="paragraph">
            <wp:posOffset>-820420</wp:posOffset>
          </wp:positionV>
          <wp:extent cx="1271270" cy="770890"/>
          <wp:effectExtent l="0" t="0" r="508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27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7AB0073"/>
    <w:multiLevelType w:val="hybridMultilevel"/>
    <w:tmpl w:val="BE568EE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4211691">
    <w:abstractNumId w:val="12"/>
  </w:num>
  <w:num w:numId="2" w16cid:durableId="41180378">
    <w:abstractNumId w:val="8"/>
  </w:num>
  <w:num w:numId="3" w16cid:durableId="864248566">
    <w:abstractNumId w:val="16"/>
  </w:num>
  <w:num w:numId="4" w16cid:durableId="145167702">
    <w:abstractNumId w:val="13"/>
  </w:num>
  <w:num w:numId="5" w16cid:durableId="19665780">
    <w:abstractNumId w:val="14"/>
  </w:num>
  <w:num w:numId="6" w16cid:durableId="664014977">
    <w:abstractNumId w:val="20"/>
  </w:num>
  <w:num w:numId="7" w16cid:durableId="2041784559">
    <w:abstractNumId w:val="7"/>
  </w:num>
  <w:num w:numId="8" w16cid:durableId="1443959593">
    <w:abstractNumId w:val="11"/>
  </w:num>
  <w:num w:numId="9" w16cid:durableId="596447796">
    <w:abstractNumId w:val="18"/>
  </w:num>
  <w:num w:numId="10" w16cid:durableId="2008749865">
    <w:abstractNumId w:val="1"/>
  </w:num>
  <w:num w:numId="11" w16cid:durableId="1331374152">
    <w:abstractNumId w:val="6"/>
  </w:num>
  <w:num w:numId="12" w16cid:durableId="681904945">
    <w:abstractNumId w:val="0"/>
  </w:num>
  <w:num w:numId="13" w16cid:durableId="620839935">
    <w:abstractNumId w:val="2"/>
  </w:num>
  <w:num w:numId="14" w16cid:durableId="1589195875">
    <w:abstractNumId w:val="10"/>
  </w:num>
  <w:num w:numId="15" w16cid:durableId="659431330">
    <w:abstractNumId w:val="9"/>
  </w:num>
  <w:num w:numId="16" w16cid:durableId="1830633275">
    <w:abstractNumId w:val="17"/>
  </w:num>
  <w:num w:numId="17" w16cid:durableId="258563376">
    <w:abstractNumId w:val="3"/>
  </w:num>
  <w:num w:numId="18" w16cid:durableId="481773746">
    <w:abstractNumId w:val="22"/>
  </w:num>
  <w:num w:numId="19" w16cid:durableId="187640824">
    <w:abstractNumId w:val="19"/>
  </w:num>
  <w:num w:numId="20" w16cid:durableId="1471244115">
    <w:abstractNumId w:val="15"/>
  </w:num>
  <w:num w:numId="21" w16cid:durableId="572349603">
    <w:abstractNumId w:val="21"/>
  </w:num>
  <w:num w:numId="22" w16cid:durableId="715084560">
    <w:abstractNumId w:val="5"/>
  </w:num>
  <w:num w:numId="23" w16cid:durableId="28786227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3BC"/>
    <w:rsid w:val="0000563D"/>
    <w:rsid w:val="0003604E"/>
    <w:rsid w:val="00040F17"/>
    <w:rsid w:val="000456E1"/>
    <w:rsid w:val="00052382"/>
    <w:rsid w:val="0006568A"/>
    <w:rsid w:val="00074710"/>
    <w:rsid w:val="00076F0F"/>
    <w:rsid w:val="00084253"/>
    <w:rsid w:val="000959E6"/>
    <w:rsid w:val="000A60D7"/>
    <w:rsid w:val="000B677B"/>
    <w:rsid w:val="000D1F49"/>
    <w:rsid w:val="000D49F7"/>
    <w:rsid w:val="000E7873"/>
    <w:rsid w:val="001153BC"/>
    <w:rsid w:val="001246B4"/>
    <w:rsid w:val="0013477B"/>
    <w:rsid w:val="0013723D"/>
    <w:rsid w:val="001727CA"/>
    <w:rsid w:val="001A7F01"/>
    <w:rsid w:val="00212F1A"/>
    <w:rsid w:val="002563EF"/>
    <w:rsid w:val="002928D0"/>
    <w:rsid w:val="002C3075"/>
    <w:rsid w:val="002C56E6"/>
    <w:rsid w:val="002C6402"/>
    <w:rsid w:val="00304431"/>
    <w:rsid w:val="00315B4D"/>
    <w:rsid w:val="00357F89"/>
    <w:rsid w:val="00361E11"/>
    <w:rsid w:val="00366578"/>
    <w:rsid w:val="00391302"/>
    <w:rsid w:val="003A752F"/>
    <w:rsid w:val="003B4744"/>
    <w:rsid w:val="003C4B55"/>
    <w:rsid w:val="003F0847"/>
    <w:rsid w:val="0040090B"/>
    <w:rsid w:val="00423766"/>
    <w:rsid w:val="004251AF"/>
    <w:rsid w:val="0046302A"/>
    <w:rsid w:val="00474EFD"/>
    <w:rsid w:val="00487D2D"/>
    <w:rsid w:val="004D5D62"/>
    <w:rsid w:val="005112D0"/>
    <w:rsid w:val="005768C6"/>
    <w:rsid w:val="00577E06"/>
    <w:rsid w:val="00590C78"/>
    <w:rsid w:val="005A3BF7"/>
    <w:rsid w:val="005F2035"/>
    <w:rsid w:val="005F63CA"/>
    <w:rsid w:val="005F7990"/>
    <w:rsid w:val="0063739C"/>
    <w:rsid w:val="00650259"/>
    <w:rsid w:val="006A0C41"/>
    <w:rsid w:val="006B4123"/>
    <w:rsid w:val="006C4C82"/>
    <w:rsid w:val="006C677C"/>
    <w:rsid w:val="006F4A97"/>
    <w:rsid w:val="00707531"/>
    <w:rsid w:val="00745767"/>
    <w:rsid w:val="007512EB"/>
    <w:rsid w:val="00770F25"/>
    <w:rsid w:val="00792AC9"/>
    <w:rsid w:val="007A35A8"/>
    <w:rsid w:val="007B0A85"/>
    <w:rsid w:val="007C6A52"/>
    <w:rsid w:val="007E0396"/>
    <w:rsid w:val="007F376E"/>
    <w:rsid w:val="007F7B5D"/>
    <w:rsid w:val="0082043E"/>
    <w:rsid w:val="00836129"/>
    <w:rsid w:val="008832E5"/>
    <w:rsid w:val="008B3450"/>
    <w:rsid w:val="008E203A"/>
    <w:rsid w:val="0090596C"/>
    <w:rsid w:val="0091229C"/>
    <w:rsid w:val="00940E73"/>
    <w:rsid w:val="00947365"/>
    <w:rsid w:val="0098507D"/>
    <w:rsid w:val="0098597D"/>
    <w:rsid w:val="009D1B6A"/>
    <w:rsid w:val="009F619A"/>
    <w:rsid w:val="009F6DDE"/>
    <w:rsid w:val="00A370A8"/>
    <w:rsid w:val="00A7228A"/>
    <w:rsid w:val="00A85104"/>
    <w:rsid w:val="00AC4C0E"/>
    <w:rsid w:val="00AE5BC5"/>
    <w:rsid w:val="00BB5BE6"/>
    <w:rsid w:val="00BD4753"/>
    <w:rsid w:val="00BD5C0D"/>
    <w:rsid w:val="00BD5CB1"/>
    <w:rsid w:val="00BE62EE"/>
    <w:rsid w:val="00C003BA"/>
    <w:rsid w:val="00C35A77"/>
    <w:rsid w:val="00C46878"/>
    <w:rsid w:val="00C72D2D"/>
    <w:rsid w:val="00CB3378"/>
    <w:rsid w:val="00CB4A51"/>
    <w:rsid w:val="00CD4532"/>
    <w:rsid w:val="00CD47B0"/>
    <w:rsid w:val="00CD70CE"/>
    <w:rsid w:val="00CE6104"/>
    <w:rsid w:val="00CE7918"/>
    <w:rsid w:val="00D11CED"/>
    <w:rsid w:val="00D16163"/>
    <w:rsid w:val="00D412C1"/>
    <w:rsid w:val="00D4518B"/>
    <w:rsid w:val="00D92485"/>
    <w:rsid w:val="00D972C8"/>
    <w:rsid w:val="00DB3FAD"/>
    <w:rsid w:val="00DD0F8D"/>
    <w:rsid w:val="00E139C4"/>
    <w:rsid w:val="00E53976"/>
    <w:rsid w:val="00E56D62"/>
    <w:rsid w:val="00E61C09"/>
    <w:rsid w:val="00E677FE"/>
    <w:rsid w:val="00E72C99"/>
    <w:rsid w:val="00EB3B58"/>
    <w:rsid w:val="00EC7359"/>
    <w:rsid w:val="00EE3054"/>
    <w:rsid w:val="00F00606"/>
    <w:rsid w:val="00F01256"/>
    <w:rsid w:val="00F217E0"/>
    <w:rsid w:val="00F52451"/>
    <w:rsid w:val="00F54FCF"/>
    <w:rsid w:val="00F93C00"/>
    <w:rsid w:val="00FC7475"/>
    <w:rsid w:val="00FE5C3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060A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5B9BD5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5B9BD5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0563C1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isirs\Downloads\tf1166441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B98946624F544499C0921D3A1F83F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A78E69-DEF6-44A1-9996-40D793D21E55}"/>
      </w:docPartPr>
      <w:docPartBody>
        <w:p w:rsidR="00571EBF" w:rsidRDefault="00277355" w:rsidP="00277355">
          <w:pPr>
            <w:pStyle w:val="CB98946624F544499C0921D3A1F83F922"/>
          </w:pPr>
          <w:r w:rsidRPr="00D972C8">
            <w:rPr>
              <w:rStyle w:val="Textedelespacerserv"/>
              <w:sz w:val="14"/>
              <w:szCs w:val="14"/>
            </w:rPr>
            <w:t>Cliquez ou appuyez ici pour entrer une date.</w:t>
          </w:r>
        </w:p>
      </w:docPartBody>
    </w:docPart>
    <w:docPart>
      <w:docPartPr>
        <w:name w:val="B3A5DA7D69B0447E926032127AA59C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8D97BE-8F2D-4A4B-8B32-BCD9C509E009}"/>
      </w:docPartPr>
      <w:docPartBody>
        <w:p w:rsidR="00571EBF" w:rsidRDefault="00277355" w:rsidP="00277355">
          <w:pPr>
            <w:pStyle w:val="B3A5DA7D69B0447E926032127AA59C6E"/>
          </w:pPr>
          <w:r w:rsidRPr="009D1B6A">
            <w:rPr>
              <w:rStyle w:val="Textedelespacerserv"/>
              <w:sz w:val="24"/>
              <w:szCs w:val="24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020"/>
    <w:rsid w:val="00277355"/>
    <w:rsid w:val="004955D3"/>
    <w:rsid w:val="00571EBF"/>
    <w:rsid w:val="00ED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71EBF"/>
    <w:rPr>
      <w:color w:val="808080"/>
    </w:rPr>
  </w:style>
  <w:style w:type="paragraph" w:styleId="Pieddepage">
    <w:name w:val="footer"/>
    <w:basedOn w:val="Normal"/>
    <w:link w:val="PieddepageCar"/>
    <w:uiPriority w:val="99"/>
    <w:rsid w:val="00ED7020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ED7020"/>
    <w:rPr>
      <w:rFonts w:eastAsiaTheme="minorHAnsi"/>
      <w:sz w:val="18"/>
      <w:szCs w:val="24"/>
      <w:lang w:val="fr-FR" w:eastAsia="en-US"/>
    </w:rPr>
  </w:style>
  <w:style w:type="paragraph" w:customStyle="1" w:styleId="CB98946624F544499C0921D3A1F83F922">
    <w:name w:val="CB98946624F544499C0921D3A1F83F922"/>
    <w:rsid w:val="00277355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B3A5DA7D69B0447E926032127AA59C6E">
    <w:name w:val="B3A5DA7D69B0447E926032127AA59C6E"/>
    <w:rsid w:val="00277355"/>
    <w:pPr>
      <w:spacing w:after="200" w:line="271" w:lineRule="auto"/>
    </w:pPr>
    <w:rPr>
      <w:rFonts w:eastAsiaTheme="minorHAnsi"/>
      <w:sz w:val="28"/>
      <w:szCs w:val="28"/>
      <w:lang w:val="fr-FR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fb0879af-3eba-417a-a55a-ffe6dcd6ca77"/>
    <ds:schemaRef ds:uri="http://schemas.microsoft.com/office/2006/documentManagement/types"/>
    <ds:schemaRef ds:uri="http://purl.org/dc/terms/"/>
    <ds:schemaRef ds:uri="http://schemas.microsoft.com/sharepoint/v3"/>
    <ds:schemaRef ds:uri="http://purl.org/dc/dcmitype/"/>
    <ds:schemaRef ds:uri="http://schemas.openxmlformats.org/package/2006/metadata/core-properties"/>
    <ds:schemaRef ds:uri="6dc4bcd6-49db-4c07-9060-8acfc67cef9f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tf11664410_win32</Template>
  <TotalTime>0</TotalTime>
  <Pages>7</Pages>
  <Words>2234</Words>
  <Characters>12291</Characters>
  <Application>Microsoft Office Word</Application>
  <DocSecurity>2</DocSecurity>
  <Lines>102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2024-02-16T00:34:00Z</dcterms:created>
  <dcterms:modified xsi:type="dcterms:W3CDTF">2024-02-16T00:34:00Z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